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99153" w14:textId="706992A7" w:rsidR="00AF0899" w:rsidRPr="00622C12" w:rsidRDefault="00BA3E04" w:rsidP="00DF74BA">
      <w:pPr>
        <w:pStyle w:val="Title"/>
        <w:rPr>
          <w:sz w:val="40"/>
          <w:szCs w:val="40"/>
        </w:rPr>
      </w:pPr>
      <w:r>
        <w:rPr>
          <w:sz w:val="40"/>
          <w:szCs w:val="40"/>
        </w:rPr>
        <w:t xml:space="preserve">Strategy for </w:t>
      </w:r>
      <w:r w:rsidR="00622C12" w:rsidRPr="00622C12">
        <w:rPr>
          <w:sz w:val="40"/>
          <w:szCs w:val="40"/>
        </w:rPr>
        <w:t xml:space="preserve">MANAGING </w:t>
      </w:r>
      <w:r w:rsidR="00293D71">
        <w:rPr>
          <w:sz w:val="40"/>
          <w:szCs w:val="40"/>
        </w:rPr>
        <w:br/>
      </w:r>
      <w:r>
        <w:rPr>
          <w:sz w:val="40"/>
          <w:szCs w:val="40"/>
        </w:rPr>
        <w:t xml:space="preserve">work-related </w:t>
      </w:r>
      <w:r w:rsidR="00622C12" w:rsidRPr="00622C12">
        <w:rPr>
          <w:sz w:val="40"/>
          <w:szCs w:val="40"/>
        </w:rPr>
        <w:t>PSYCHOSOCIAL HAZARDS 2021-2023</w:t>
      </w:r>
    </w:p>
    <w:p w14:paraId="00590468" w14:textId="4EC69A11" w:rsidR="00AF0899" w:rsidRDefault="00AF0899" w:rsidP="00AF0899">
      <w:pPr>
        <w:pStyle w:val="Subtitle"/>
      </w:pPr>
    </w:p>
    <w:p w14:paraId="720AC8F1" w14:textId="77777777" w:rsidR="006A67C0" w:rsidRDefault="006A67C0" w:rsidP="00AF0899"/>
    <w:p w14:paraId="22CBCA7A" w14:textId="77777777" w:rsidR="006A67C0" w:rsidRDefault="006A67C0" w:rsidP="00AF0899">
      <w:pPr>
        <w:sectPr w:rsidR="006A67C0" w:rsidSect="006A67C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453" w:right="680" w:bottom="680" w:left="6407" w:header="454" w:footer="454" w:gutter="0"/>
          <w:cols w:space="708"/>
          <w:titlePg/>
          <w:docGrid w:linePitch="360"/>
        </w:sectPr>
      </w:pPr>
    </w:p>
    <w:p w14:paraId="6750C3F2" w14:textId="7015F2CA" w:rsidR="00BA3E04" w:rsidRDefault="003533AC" w:rsidP="003533AC">
      <w:pPr>
        <w:spacing w:line="240" w:lineRule="auto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6EA75B7" wp14:editId="49DB9412">
            <wp:simplePos x="0" y="0"/>
            <wp:positionH relativeFrom="column">
              <wp:posOffset>4089400</wp:posOffset>
            </wp:positionH>
            <wp:positionV relativeFrom="paragraph">
              <wp:posOffset>0</wp:posOffset>
            </wp:positionV>
            <wp:extent cx="2425065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379" y="21438"/>
                <wp:lineTo x="2137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E04" w:rsidRPr="00891EDC">
        <w:rPr>
          <w:b/>
          <w:bCs/>
          <w:sz w:val="24"/>
          <w:szCs w:val="24"/>
        </w:rPr>
        <w:t>Message from</w:t>
      </w:r>
      <w:r w:rsidR="00891EDC">
        <w:rPr>
          <w:b/>
          <w:bCs/>
          <w:sz w:val="24"/>
          <w:szCs w:val="24"/>
        </w:rPr>
        <w:t xml:space="preserve"> Jacqueline Agius, </w:t>
      </w:r>
      <w:r w:rsidR="00FE1A50">
        <w:rPr>
          <w:b/>
          <w:bCs/>
          <w:sz w:val="24"/>
          <w:szCs w:val="24"/>
        </w:rPr>
        <w:t>Work Health and Safety</w:t>
      </w:r>
      <w:r w:rsidR="00BA3E04" w:rsidRPr="00891EDC">
        <w:rPr>
          <w:b/>
          <w:bCs/>
          <w:sz w:val="24"/>
          <w:szCs w:val="24"/>
        </w:rPr>
        <w:t xml:space="preserve"> Commissioner</w:t>
      </w:r>
      <w:r>
        <w:rPr>
          <w:b/>
          <w:bCs/>
          <w:sz w:val="24"/>
          <w:szCs w:val="24"/>
        </w:rPr>
        <w:t xml:space="preserve"> </w:t>
      </w:r>
    </w:p>
    <w:p w14:paraId="29649125" w14:textId="2489608A" w:rsidR="00270A91" w:rsidRDefault="00270A91" w:rsidP="003533A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the Territory’s Work Health and Safety Commissioner</w:t>
      </w:r>
      <w:r w:rsidR="006E235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3533A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strongly believe that e</w:t>
      </w:r>
      <w:r w:rsidR="000B35AF">
        <w:rPr>
          <w:rFonts w:ascii="Arial" w:hAnsi="Arial" w:cs="Arial"/>
          <w:sz w:val="22"/>
          <w:szCs w:val="22"/>
        </w:rPr>
        <w:t xml:space="preserve">very Canberran has the right to be safe at work, both physically and psychologically. This right </w:t>
      </w:r>
      <w:r>
        <w:rPr>
          <w:rFonts w:ascii="Arial" w:hAnsi="Arial" w:cs="Arial"/>
          <w:sz w:val="22"/>
          <w:szCs w:val="22"/>
        </w:rPr>
        <w:t xml:space="preserve">to safety </w:t>
      </w:r>
      <w:r w:rsidR="000B35AF">
        <w:rPr>
          <w:rFonts w:ascii="Arial" w:hAnsi="Arial" w:cs="Arial"/>
          <w:sz w:val="22"/>
          <w:szCs w:val="22"/>
        </w:rPr>
        <w:t>is enshrined in Territory WHS legislation</w:t>
      </w:r>
      <w:r>
        <w:rPr>
          <w:rFonts w:ascii="Arial" w:hAnsi="Arial" w:cs="Arial"/>
          <w:sz w:val="22"/>
          <w:szCs w:val="22"/>
        </w:rPr>
        <w:t xml:space="preserve"> and WorkSafe ACT inspectors enforce this </w:t>
      </w:r>
      <w:r w:rsidR="00891EDC">
        <w:rPr>
          <w:rFonts w:ascii="Arial" w:hAnsi="Arial" w:cs="Arial"/>
          <w:sz w:val="22"/>
          <w:szCs w:val="22"/>
        </w:rPr>
        <w:t>every day</w:t>
      </w:r>
      <w:r w:rsidR="000B35AF">
        <w:rPr>
          <w:rFonts w:ascii="Arial" w:hAnsi="Arial" w:cs="Arial"/>
          <w:sz w:val="22"/>
          <w:szCs w:val="22"/>
        </w:rPr>
        <w:t xml:space="preserve">. </w:t>
      </w:r>
    </w:p>
    <w:p w14:paraId="06A6142F" w14:textId="32A3B5F2" w:rsidR="000B35AF" w:rsidRDefault="000B35AF" w:rsidP="003533A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Yet despite these rights, it is clear from </w:t>
      </w:r>
      <w:r w:rsidR="004D342E">
        <w:rPr>
          <w:rFonts w:ascii="Arial" w:hAnsi="Arial" w:cs="Arial"/>
          <w:sz w:val="22"/>
          <w:szCs w:val="22"/>
        </w:rPr>
        <w:t>the work of my inspectors</w:t>
      </w:r>
      <w:r>
        <w:rPr>
          <w:rFonts w:ascii="Arial" w:hAnsi="Arial" w:cs="Arial"/>
          <w:sz w:val="22"/>
          <w:szCs w:val="22"/>
        </w:rPr>
        <w:t xml:space="preserve"> and </w:t>
      </w:r>
      <w:r w:rsidR="00270A91">
        <w:rPr>
          <w:rFonts w:ascii="Arial" w:hAnsi="Arial" w:cs="Arial"/>
          <w:sz w:val="22"/>
          <w:szCs w:val="22"/>
        </w:rPr>
        <w:t xml:space="preserve">ACT </w:t>
      </w:r>
      <w:r>
        <w:rPr>
          <w:rFonts w:ascii="Arial" w:hAnsi="Arial" w:cs="Arial"/>
          <w:sz w:val="22"/>
          <w:szCs w:val="22"/>
        </w:rPr>
        <w:t>workers’ compensation data</w:t>
      </w:r>
      <w:r w:rsidR="009F003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that many duty holders are not effectively managing work-related psychosocial hazards. </w:t>
      </w:r>
      <w:r w:rsidR="004D342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on-compliance is increasing harm to workers</w:t>
      </w:r>
      <w:r w:rsidR="004D342E">
        <w:rPr>
          <w:rFonts w:ascii="Arial" w:hAnsi="Arial" w:cs="Arial"/>
          <w:sz w:val="22"/>
          <w:szCs w:val="22"/>
        </w:rPr>
        <w:t xml:space="preserve"> — h</w:t>
      </w:r>
      <w:r w:rsidR="006E235C">
        <w:rPr>
          <w:rFonts w:ascii="Arial" w:hAnsi="Arial" w:cs="Arial"/>
          <w:sz w:val="22"/>
          <w:szCs w:val="22"/>
        </w:rPr>
        <w:t>arm</w:t>
      </w:r>
      <w:r>
        <w:rPr>
          <w:rFonts w:ascii="Arial" w:hAnsi="Arial" w:cs="Arial"/>
          <w:sz w:val="22"/>
          <w:szCs w:val="22"/>
        </w:rPr>
        <w:t xml:space="preserve"> that is entirely preventable. </w:t>
      </w:r>
    </w:p>
    <w:p w14:paraId="61ADDD91" w14:textId="67DACBBE" w:rsidR="00FE1A50" w:rsidRDefault="00FE1A50" w:rsidP="003533AC">
      <w:pPr>
        <w:spacing w:line="360" w:lineRule="auto"/>
        <w:rPr>
          <w:rFonts w:ascii="Arial" w:hAnsi="Arial" w:cs="Arial"/>
          <w:sz w:val="22"/>
          <w:szCs w:val="22"/>
        </w:rPr>
      </w:pPr>
      <w:r w:rsidRPr="00891EDC">
        <w:rPr>
          <w:rFonts w:ascii="Arial" w:hAnsi="Arial" w:cs="Arial"/>
          <w:sz w:val="22"/>
          <w:szCs w:val="22"/>
        </w:rPr>
        <w:t xml:space="preserve">It is morally and legally unacceptable for any employer to </w:t>
      </w:r>
      <w:r>
        <w:rPr>
          <w:rFonts w:ascii="Arial" w:hAnsi="Arial" w:cs="Arial"/>
          <w:sz w:val="22"/>
          <w:szCs w:val="22"/>
        </w:rPr>
        <w:t>accept these hazards as</w:t>
      </w:r>
      <w:r w:rsidRPr="00891E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‘</w:t>
      </w:r>
      <w:r w:rsidRPr="00891EDC">
        <w:rPr>
          <w:rFonts w:ascii="Arial" w:hAnsi="Arial" w:cs="Arial"/>
          <w:sz w:val="22"/>
          <w:szCs w:val="22"/>
        </w:rPr>
        <w:t>part of the job</w:t>
      </w:r>
      <w:r>
        <w:rPr>
          <w:rFonts w:ascii="Arial" w:hAnsi="Arial" w:cs="Arial"/>
          <w:sz w:val="22"/>
          <w:szCs w:val="22"/>
        </w:rPr>
        <w:t>’</w:t>
      </w:r>
      <w:r w:rsidRPr="00891EDC">
        <w:rPr>
          <w:rFonts w:ascii="Arial" w:hAnsi="Arial" w:cs="Arial"/>
          <w:sz w:val="22"/>
          <w:szCs w:val="22"/>
        </w:rPr>
        <w:t xml:space="preserve"> or for incidents </w:t>
      </w:r>
      <w:r>
        <w:rPr>
          <w:rFonts w:ascii="Arial" w:hAnsi="Arial" w:cs="Arial"/>
          <w:sz w:val="22"/>
          <w:szCs w:val="22"/>
        </w:rPr>
        <w:t xml:space="preserve">of bullying, </w:t>
      </w:r>
      <w:proofErr w:type="gramStart"/>
      <w:r>
        <w:rPr>
          <w:rFonts w:ascii="Arial" w:hAnsi="Arial" w:cs="Arial"/>
          <w:sz w:val="22"/>
          <w:szCs w:val="22"/>
        </w:rPr>
        <w:t>harassment</w:t>
      </w:r>
      <w:proofErr w:type="gramEnd"/>
      <w:r>
        <w:rPr>
          <w:rFonts w:ascii="Arial" w:hAnsi="Arial" w:cs="Arial"/>
          <w:sz w:val="22"/>
          <w:szCs w:val="22"/>
        </w:rPr>
        <w:t xml:space="preserve"> or violence </w:t>
      </w:r>
      <w:r w:rsidRPr="00891EDC">
        <w:rPr>
          <w:rFonts w:ascii="Arial" w:hAnsi="Arial" w:cs="Arial"/>
          <w:sz w:val="22"/>
          <w:szCs w:val="22"/>
        </w:rPr>
        <w:t xml:space="preserve">to be dismissed as </w:t>
      </w:r>
      <w:r w:rsidR="003636F0">
        <w:rPr>
          <w:rFonts w:ascii="Arial" w:hAnsi="Arial" w:cs="Arial"/>
          <w:sz w:val="22"/>
          <w:szCs w:val="22"/>
        </w:rPr>
        <w:t xml:space="preserve">being merely </w:t>
      </w:r>
      <w:r w:rsidRPr="00891EDC">
        <w:rPr>
          <w:rFonts w:ascii="Arial" w:hAnsi="Arial" w:cs="Arial"/>
          <w:sz w:val="22"/>
          <w:szCs w:val="22"/>
        </w:rPr>
        <w:t>too hard to manage.</w:t>
      </w:r>
      <w:r>
        <w:rPr>
          <w:rFonts w:ascii="Arial" w:hAnsi="Arial" w:cs="Arial"/>
          <w:sz w:val="22"/>
          <w:szCs w:val="22"/>
        </w:rPr>
        <w:t xml:space="preserve"> And it </w:t>
      </w:r>
      <w:r w:rsidR="003533A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is inexcusable that workers such as women, </w:t>
      </w:r>
      <w:r w:rsidR="00C764F0">
        <w:rPr>
          <w:rFonts w:ascii="Arial" w:hAnsi="Arial" w:cs="Arial"/>
          <w:sz w:val="22"/>
          <w:szCs w:val="22"/>
        </w:rPr>
        <w:t xml:space="preserve">those who identify as LGBTIQA+, those from culturally and linguistically </w:t>
      </w:r>
      <w:r w:rsidR="008C29BE">
        <w:rPr>
          <w:rFonts w:ascii="Arial" w:hAnsi="Arial" w:cs="Arial"/>
          <w:sz w:val="22"/>
          <w:szCs w:val="22"/>
        </w:rPr>
        <w:t xml:space="preserve">diverse </w:t>
      </w:r>
      <w:r w:rsidR="00C764F0">
        <w:rPr>
          <w:rFonts w:ascii="Arial" w:hAnsi="Arial" w:cs="Arial"/>
          <w:sz w:val="22"/>
          <w:szCs w:val="22"/>
        </w:rPr>
        <w:t xml:space="preserve">backgrounds, the young, </w:t>
      </w:r>
      <w:r>
        <w:rPr>
          <w:rFonts w:ascii="Arial" w:hAnsi="Arial" w:cs="Arial"/>
          <w:sz w:val="22"/>
          <w:szCs w:val="22"/>
        </w:rPr>
        <w:t xml:space="preserve">people with disabilities and those in the casual workforce are </w:t>
      </w:r>
      <w:r w:rsidR="008C29BE">
        <w:rPr>
          <w:rFonts w:ascii="Arial" w:hAnsi="Arial" w:cs="Arial"/>
          <w:sz w:val="22"/>
          <w:szCs w:val="22"/>
        </w:rPr>
        <w:t xml:space="preserve">bearing the burden of </w:t>
      </w:r>
      <w:r w:rsidR="003636F0">
        <w:rPr>
          <w:rFonts w:ascii="Arial" w:hAnsi="Arial" w:cs="Arial"/>
          <w:sz w:val="22"/>
          <w:szCs w:val="22"/>
        </w:rPr>
        <w:t xml:space="preserve">poor management and </w:t>
      </w:r>
      <w:r w:rsidR="00024770">
        <w:rPr>
          <w:rFonts w:ascii="Arial" w:hAnsi="Arial" w:cs="Arial"/>
          <w:sz w:val="22"/>
          <w:szCs w:val="22"/>
        </w:rPr>
        <w:t>unsafe system</w:t>
      </w:r>
      <w:r w:rsidR="003636F0">
        <w:rPr>
          <w:rFonts w:ascii="Arial" w:hAnsi="Arial" w:cs="Arial"/>
          <w:sz w:val="22"/>
          <w:szCs w:val="22"/>
        </w:rPr>
        <w:t>s of work</w:t>
      </w:r>
      <w:r>
        <w:rPr>
          <w:rFonts w:ascii="Arial" w:hAnsi="Arial" w:cs="Arial"/>
          <w:sz w:val="22"/>
          <w:szCs w:val="22"/>
        </w:rPr>
        <w:t>.</w:t>
      </w:r>
    </w:p>
    <w:p w14:paraId="65F29E2F" w14:textId="60048252" w:rsidR="00270A91" w:rsidRDefault="00FE1A50" w:rsidP="003533A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270A91">
        <w:rPr>
          <w:rFonts w:ascii="Arial" w:hAnsi="Arial" w:cs="Arial"/>
          <w:sz w:val="22"/>
          <w:szCs w:val="22"/>
        </w:rPr>
        <w:t>Strategy</w:t>
      </w:r>
      <w:r>
        <w:rPr>
          <w:rFonts w:ascii="Arial" w:hAnsi="Arial" w:cs="Arial"/>
          <w:sz w:val="22"/>
          <w:szCs w:val="22"/>
        </w:rPr>
        <w:t xml:space="preserve"> for Managing Work-Related Psychosocial Hazards</w:t>
      </w:r>
      <w:r w:rsidR="00270A91">
        <w:rPr>
          <w:rFonts w:ascii="Arial" w:hAnsi="Arial" w:cs="Arial"/>
          <w:sz w:val="22"/>
          <w:szCs w:val="22"/>
        </w:rPr>
        <w:t xml:space="preserve">, the first of its kind for WorkSafe ACT, </w:t>
      </w:r>
      <w:r w:rsidR="0061154E">
        <w:rPr>
          <w:rFonts w:ascii="Arial" w:hAnsi="Arial" w:cs="Arial"/>
          <w:sz w:val="22"/>
          <w:szCs w:val="22"/>
        </w:rPr>
        <w:t>provide</w:t>
      </w:r>
      <w:r>
        <w:rPr>
          <w:rFonts w:ascii="Arial" w:hAnsi="Arial" w:cs="Arial"/>
          <w:sz w:val="22"/>
          <w:szCs w:val="22"/>
        </w:rPr>
        <w:t>s</w:t>
      </w:r>
      <w:r w:rsidR="0061154E">
        <w:rPr>
          <w:rFonts w:ascii="Arial" w:hAnsi="Arial" w:cs="Arial"/>
          <w:sz w:val="22"/>
          <w:szCs w:val="22"/>
        </w:rPr>
        <w:t xml:space="preserve"> </w:t>
      </w:r>
      <w:r w:rsidR="003636F0">
        <w:rPr>
          <w:rFonts w:ascii="Arial" w:hAnsi="Arial" w:cs="Arial"/>
          <w:sz w:val="22"/>
          <w:szCs w:val="22"/>
        </w:rPr>
        <w:t xml:space="preserve">our </w:t>
      </w:r>
      <w:r w:rsidR="0061154E">
        <w:rPr>
          <w:rFonts w:ascii="Arial" w:hAnsi="Arial" w:cs="Arial"/>
          <w:sz w:val="22"/>
          <w:szCs w:val="22"/>
        </w:rPr>
        <w:t>regulatory principles of educat</w:t>
      </w:r>
      <w:r w:rsidR="006E235C">
        <w:rPr>
          <w:rFonts w:ascii="Arial" w:hAnsi="Arial" w:cs="Arial"/>
          <w:sz w:val="22"/>
          <w:szCs w:val="22"/>
        </w:rPr>
        <w:t>ion</w:t>
      </w:r>
      <w:r w:rsidR="0061154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1154E">
        <w:rPr>
          <w:rFonts w:ascii="Arial" w:hAnsi="Arial" w:cs="Arial"/>
          <w:sz w:val="22"/>
          <w:szCs w:val="22"/>
        </w:rPr>
        <w:t>engage</w:t>
      </w:r>
      <w:r w:rsidR="006E235C">
        <w:rPr>
          <w:rFonts w:ascii="Arial" w:hAnsi="Arial" w:cs="Arial"/>
          <w:sz w:val="22"/>
          <w:szCs w:val="22"/>
        </w:rPr>
        <w:t>ment</w:t>
      </w:r>
      <w:proofErr w:type="gramEnd"/>
      <w:r w:rsidR="0061154E">
        <w:rPr>
          <w:rFonts w:ascii="Arial" w:hAnsi="Arial" w:cs="Arial"/>
          <w:sz w:val="22"/>
          <w:szCs w:val="22"/>
        </w:rPr>
        <w:t xml:space="preserve"> and enforce</w:t>
      </w:r>
      <w:r w:rsidR="006E235C">
        <w:rPr>
          <w:rFonts w:ascii="Arial" w:hAnsi="Arial" w:cs="Arial"/>
          <w:sz w:val="22"/>
          <w:szCs w:val="22"/>
        </w:rPr>
        <w:t>ment.</w:t>
      </w:r>
      <w:r w:rsidR="0061154E">
        <w:rPr>
          <w:rFonts w:ascii="Arial" w:hAnsi="Arial" w:cs="Arial"/>
          <w:sz w:val="22"/>
          <w:szCs w:val="22"/>
        </w:rPr>
        <w:t xml:space="preserve"> </w:t>
      </w:r>
      <w:r w:rsidR="006E235C">
        <w:rPr>
          <w:rFonts w:ascii="Arial" w:hAnsi="Arial" w:cs="Arial"/>
          <w:sz w:val="22"/>
          <w:szCs w:val="22"/>
        </w:rPr>
        <w:t>I</w:t>
      </w:r>
      <w:r w:rsidR="0061154E">
        <w:rPr>
          <w:rFonts w:ascii="Arial" w:hAnsi="Arial" w:cs="Arial"/>
          <w:sz w:val="22"/>
          <w:szCs w:val="22"/>
        </w:rPr>
        <w:t xml:space="preserve">t aims to build the maturity of </w:t>
      </w:r>
      <w:r w:rsidR="003636F0">
        <w:rPr>
          <w:rFonts w:ascii="Arial" w:hAnsi="Arial" w:cs="Arial"/>
          <w:sz w:val="22"/>
          <w:szCs w:val="22"/>
        </w:rPr>
        <w:t xml:space="preserve">organisations </w:t>
      </w:r>
      <w:r w:rsidR="0061154E">
        <w:rPr>
          <w:rFonts w:ascii="Arial" w:hAnsi="Arial" w:cs="Arial"/>
          <w:sz w:val="22"/>
          <w:szCs w:val="22"/>
        </w:rPr>
        <w:t>to identify psychosocial hazards and manage psychosocial risks</w:t>
      </w:r>
      <w:r w:rsidR="006E235C">
        <w:rPr>
          <w:rFonts w:ascii="Arial" w:hAnsi="Arial" w:cs="Arial"/>
          <w:sz w:val="22"/>
          <w:szCs w:val="22"/>
        </w:rPr>
        <w:t>,</w:t>
      </w:r>
      <w:r w:rsidR="0061154E">
        <w:rPr>
          <w:rFonts w:ascii="Arial" w:hAnsi="Arial" w:cs="Arial"/>
          <w:sz w:val="22"/>
          <w:szCs w:val="22"/>
        </w:rPr>
        <w:t xml:space="preserve"> w</w:t>
      </w:r>
      <w:r w:rsidR="00107C1C">
        <w:rPr>
          <w:rFonts w:ascii="Arial" w:hAnsi="Arial" w:cs="Arial"/>
          <w:sz w:val="22"/>
          <w:szCs w:val="22"/>
        </w:rPr>
        <w:t>hile highlighting</w:t>
      </w:r>
      <w:r w:rsidR="0061154E">
        <w:rPr>
          <w:rFonts w:ascii="Arial" w:hAnsi="Arial" w:cs="Arial"/>
          <w:sz w:val="22"/>
          <w:szCs w:val="22"/>
        </w:rPr>
        <w:t xml:space="preserve"> known psychosocial hazards in the ACT</w:t>
      </w:r>
      <w:r>
        <w:rPr>
          <w:rFonts w:ascii="Arial" w:hAnsi="Arial" w:cs="Arial"/>
          <w:sz w:val="22"/>
          <w:szCs w:val="22"/>
        </w:rPr>
        <w:t>,</w:t>
      </w:r>
      <w:r w:rsidR="0061154E">
        <w:rPr>
          <w:rFonts w:ascii="Arial" w:hAnsi="Arial" w:cs="Arial"/>
          <w:sz w:val="22"/>
          <w:szCs w:val="22"/>
        </w:rPr>
        <w:t xml:space="preserve"> such as work-related violence and sexual harassment.</w:t>
      </w:r>
      <w:r w:rsidR="006E235C">
        <w:rPr>
          <w:rFonts w:ascii="Arial" w:hAnsi="Arial" w:cs="Arial"/>
          <w:sz w:val="22"/>
          <w:szCs w:val="22"/>
        </w:rPr>
        <w:t xml:space="preserve"> </w:t>
      </w:r>
      <w:r w:rsidR="00107C1C">
        <w:rPr>
          <w:rFonts w:ascii="Arial" w:hAnsi="Arial" w:cs="Arial"/>
          <w:sz w:val="22"/>
          <w:szCs w:val="22"/>
        </w:rPr>
        <w:t>Our enforcement priorities are clear and a</w:t>
      </w:r>
      <w:r w:rsidR="006E235C">
        <w:rPr>
          <w:rFonts w:ascii="Arial" w:hAnsi="Arial" w:cs="Arial"/>
          <w:sz w:val="22"/>
          <w:szCs w:val="22"/>
        </w:rPr>
        <w:t xml:space="preserve">ll duty holders in the ACT </w:t>
      </w:r>
      <w:r w:rsidR="00107C1C">
        <w:rPr>
          <w:rFonts w:ascii="Arial" w:hAnsi="Arial" w:cs="Arial"/>
          <w:sz w:val="22"/>
          <w:szCs w:val="22"/>
        </w:rPr>
        <w:t xml:space="preserve">will be held </w:t>
      </w:r>
      <w:r w:rsidR="006E235C">
        <w:rPr>
          <w:rFonts w:ascii="Arial" w:hAnsi="Arial" w:cs="Arial"/>
          <w:sz w:val="22"/>
          <w:szCs w:val="22"/>
        </w:rPr>
        <w:t>to account</w:t>
      </w:r>
      <w:r w:rsidR="00107C1C">
        <w:rPr>
          <w:rFonts w:ascii="Arial" w:hAnsi="Arial" w:cs="Arial"/>
          <w:sz w:val="22"/>
          <w:szCs w:val="22"/>
        </w:rPr>
        <w:t xml:space="preserve">. I have clear expectations for my own office </w:t>
      </w:r>
      <w:bookmarkStart w:id="0" w:name="_Hlk82548112"/>
      <w:r w:rsidR="00107C1C">
        <w:rPr>
          <w:rFonts w:ascii="Arial" w:hAnsi="Arial" w:cs="Arial"/>
          <w:sz w:val="22"/>
          <w:szCs w:val="22"/>
        </w:rPr>
        <w:t xml:space="preserve">— </w:t>
      </w:r>
      <w:bookmarkEnd w:id="0"/>
      <w:r w:rsidR="006E235C">
        <w:rPr>
          <w:rFonts w:ascii="Arial" w:hAnsi="Arial" w:cs="Arial"/>
          <w:sz w:val="22"/>
          <w:szCs w:val="22"/>
        </w:rPr>
        <w:t>WorkSafe ACT itself</w:t>
      </w:r>
      <w:r w:rsidR="00107C1C">
        <w:rPr>
          <w:rFonts w:ascii="Arial" w:hAnsi="Arial" w:cs="Arial"/>
          <w:sz w:val="22"/>
          <w:szCs w:val="22"/>
        </w:rPr>
        <w:t xml:space="preserve"> will continue</w:t>
      </w:r>
      <w:r w:rsidR="006E235C">
        <w:rPr>
          <w:rFonts w:ascii="Arial" w:hAnsi="Arial" w:cs="Arial"/>
          <w:sz w:val="22"/>
          <w:szCs w:val="22"/>
        </w:rPr>
        <w:t xml:space="preserve"> to develop its </w:t>
      </w:r>
      <w:r w:rsidR="00107C1C">
        <w:rPr>
          <w:rFonts w:ascii="Arial" w:hAnsi="Arial" w:cs="Arial"/>
          <w:sz w:val="22"/>
          <w:szCs w:val="22"/>
        </w:rPr>
        <w:t xml:space="preserve">capacity and </w:t>
      </w:r>
      <w:r w:rsidR="006E235C">
        <w:rPr>
          <w:rFonts w:ascii="Arial" w:hAnsi="Arial" w:cs="Arial"/>
          <w:sz w:val="22"/>
          <w:szCs w:val="22"/>
        </w:rPr>
        <w:t xml:space="preserve">capability to drive duty holders </w:t>
      </w:r>
      <w:r w:rsidR="003533AC">
        <w:rPr>
          <w:rFonts w:ascii="Arial" w:hAnsi="Arial" w:cs="Arial"/>
          <w:sz w:val="22"/>
          <w:szCs w:val="22"/>
        </w:rPr>
        <w:br/>
      </w:r>
      <w:r w:rsidR="006E235C">
        <w:rPr>
          <w:rFonts w:ascii="Arial" w:hAnsi="Arial" w:cs="Arial"/>
          <w:sz w:val="22"/>
          <w:szCs w:val="22"/>
        </w:rPr>
        <w:t>to achieve compliance.</w:t>
      </w:r>
    </w:p>
    <w:p w14:paraId="6EBDA04E" w14:textId="1D505772" w:rsidR="0061154E" w:rsidRDefault="0061154E" w:rsidP="003533A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WHS Commissioner, I am committed to empowering the ACT to be </w:t>
      </w:r>
      <w:r w:rsidR="006E235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leader in the management of psychosocial hazards</w:t>
      </w:r>
      <w:r w:rsidR="00891EDC">
        <w:rPr>
          <w:rFonts w:ascii="Arial" w:hAnsi="Arial" w:cs="Arial"/>
          <w:sz w:val="22"/>
          <w:szCs w:val="22"/>
        </w:rPr>
        <w:t>. This is a priority for me and for WorkSafe ACT</w:t>
      </w:r>
      <w:r w:rsidR="00FE1A50">
        <w:rPr>
          <w:rFonts w:ascii="Arial" w:hAnsi="Arial" w:cs="Arial"/>
          <w:sz w:val="22"/>
          <w:szCs w:val="22"/>
        </w:rPr>
        <w:t>,</w:t>
      </w:r>
      <w:r w:rsidR="006E235C">
        <w:rPr>
          <w:rFonts w:ascii="Arial" w:hAnsi="Arial" w:cs="Arial"/>
          <w:sz w:val="22"/>
          <w:szCs w:val="22"/>
        </w:rPr>
        <w:t xml:space="preserve"> </w:t>
      </w:r>
      <w:r w:rsidR="00891EDC">
        <w:rPr>
          <w:rFonts w:ascii="Arial" w:hAnsi="Arial" w:cs="Arial"/>
          <w:sz w:val="22"/>
          <w:szCs w:val="22"/>
        </w:rPr>
        <w:t xml:space="preserve">and it deserves to be a priority for </w:t>
      </w:r>
      <w:r w:rsidR="003533AC">
        <w:rPr>
          <w:rFonts w:ascii="Arial" w:hAnsi="Arial" w:cs="Arial"/>
          <w:sz w:val="22"/>
          <w:szCs w:val="22"/>
        </w:rPr>
        <w:br/>
      </w:r>
      <w:r w:rsidR="00891EDC">
        <w:rPr>
          <w:rFonts w:ascii="Arial" w:hAnsi="Arial" w:cs="Arial"/>
          <w:sz w:val="22"/>
          <w:szCs w:val="22"/>
        </w:rPr>
        <w:t xml:space="preserve">all ACT </w:t>
      </w:r>
      <w:r w:rsidR="00107C1C">
        <w:rPr>
          <w:rFonts w:ascii="Arial" w:hAnsi="Arial" w:cs="Arial"/>
          <w:sz w:val="22"/>
          <w:szCs w:val="22"/>
        </w:rPr>
        <w:t>organisations</w:t>
      </w:r>
      <w:r w:rsidR="00891EDC">
        <w:rPr>
          <w:rFonts w:ascii="Arial" w:hAnsi="Arial" w:cs="Arial"/>
          <w:sz w:val="22"/>
          <w:szCs w:val="22"/>
        </w:rPr>
        <w:t xml:space="preserve">. </w:t>
      </w:r>
    </w:p>
    <w:p w14:paraId="0DFD758E" w14:textId="71BCDB7E" w:rsidR="00FE1A50" w:rsidRDefault="00FE1A50" w:rsidP="003533A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look forward to partnering with </w:t>
      </w:r>
      <w:r w:rsidR="00107C1C">
        <w:rPr>
          <w:rFonts w:ascii="Arial" w:hAnsi="Arial" w:cs="Arial"/>
          <w:sz w:val="22"/>
          <w:szCs w:val="22"/>
        </w:rPr>
        <w:t xml:space="preserve">all workplace parties </w:t>
      </w:r>
      <w:r>
        <w:rPr>
          <w:rFonts w:ascii="Arial" w:hAnsi="Arial" w:cs="Arial"/>
          <w:sz w:val="22"/>
          <w:szCs w:val="22"/>
        </w:rPr>
        <w:t xml:space="preserve">to understand and implement the best control measures available to manage psychosocial risks. The resulting health, </w:t>
      </w:r>
      <w:proofErr w:type="gramStart"/>
      <w:r>
        <w:rPr>
          <w:rFonts w:ascii="Arial" w:hAnsi="Arial" w:cs="Arial"/>
          <w:sz w:val="22"/>
          <w:szCs w:val="22"/>
        </w:rPr>
        <w:t>safety</w:t>
      </w:r>
      <w:proofErr w:type="gramEnd"/>
      <w:r>
        <w:rPr>
          <w:rFonts w:ascii="Arial" w:hAnsi="Arial" w:cs="Arial"/>
          <w:sz w:val="22"/>
          <w:szCs w:val="22"/>
        </w:rPr>
        <w:t xml:space="preserve"> and wellbeing outcomes </w:t>
      </w:r>
      <w:r w:rsidR="003533A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are immeasurable and will show the ACT to be what we all feel it should be</w:t>
      </w:r>
      <w:r w:rsidR="00E93399">
        <w:rPr>
          <w:rFonts w:ascii="Arial" w:hAnsi="Arial" w:cs="Arial"/>
          <w:sz w:val="22"/>
          <w:szCs w:val="22"/>
        </w:rPr>
        <w:t xml:space="preserve"> — </w:t>
      </w:r>
      <w:r>
        <w:rPr>
          <w:rFonts w:ascii="Arial" w:hAnsi="Arial" w:cs="Arial"/>
          <w:sz w:val="22"/>
          <w:szCs w:val="22"/>
        </w:rPr>
        <w:t>an Australian leader in the prevention of psychosocial harm.</w:t>
      </w:r>
    </w:p>
    <w:p w14:paraId="3DD6BE43" w14:textId="2FF0A131" w:rsidR="00AF0899" w:rsidRDefault="00DC0226">
      <w:pPr>
        <w:pStyle w:val="Heading2"/>
      </w:pPr>
      <w:r>
        <w:lastRenderedPageBreak/>
        <w:t>BACKGROUND AND RATIONALE</w:t>
      </w:r>
    </w:p>
    <w:p w14:paraId="3EAB58D2" w14:textId="6BC12E76" w:rsidR="00622C12" w:rsidRPr="00032694" w:rsidRDefault="00622C12" w:rsidP="00622C12">
      <w:pPr>
        <w:rPr>
          <w:rFonts w:ascii="Arial" w:hAnsi="Arial" w:cs="Arial"/>
          <w:sz w:val="22"/>
          <w:szCs w:val="22"/>
        </w:rPr>
      </w:pPr>
      <w:r w:rsidRPr="00032694">
        <w:rPr>
          <w:rFonts w:ascii="Arial" w:hAnsi="Arial" w:cs="Arial"/>
          <w:sz w:val="22"/>
          <w:szCs w:val="22"/>
        </w:rPr>
        <w:t>WorkSafe ACT</w:t>
      </w:r>
      <w:r w:rsidR="00BA3E04">
        <w:rPr>
          <w:rFonts w:ascii="Arial" w:hAnsi="Arial" w:cs="Arial"/>
          <w:sz w:val="22"/>
          <w:szCs w:val="22"/>
        </w:rPr>
        <w:t>’s functions</w:t>
      </w:r>
      <w:r w:rsidRPr="00032694">
        <w:rPr>
          <w:rFonts w:ascii="Arial" w:hAnsi="Arial" w:cs="Arial"/>
          <w:sz w:val="22"/>
          <w:szCs w:val="22"/>
        </w:rPr>
        <w:t xml:space="preserve"> are set out in the </w:t>
      </w:r>
      <w:r w:rsidRPr="00032694">
        <w:rPr>
          <w:rFonts w:ascii="Arial" w:hAnsi="Arial" w:cs="Arial"/>
          <w:i/>
          <w:iCs/>
          <w:sz w:val="22"/>
          <w:szCs w:val="22"/>
        </w:rPr>
        <w:t xml:space="preserve">Work Health and Safety Act 2011 </w:t>
      </w:r>
      <w:r w:rsidRPr="00032694">
        <w:rPr>
          <w:rFonts w:ascii="Arial" w:hAnsi="Arial" w:cs="Arial"/>
          <w:sz w:val="22"/>
          <w:szCs w:val="22"/>
        </w:rPr>
        <w:t>(WHS Act</w:t>
      </w:r>
      <w:r w:rsidRPr="00032694">
        <w:rPr>
          <w:rFonts w:ascii="Arial" w:hAnsi="Arial" w:cs="Arial"/>
          <w:i/>
          <w:iCs/>
          <w:sz w:val="22"/>
          <w:szCs w:val="22"/>
        </w:rPr>
        <w:t>)</w:t>
      </w:r>
      <w:r w:rsidRPr="00032694">
        <w:rPr>
          <w:rFonts w:ascii="Arial" w:hAnsi="Arial" w:cs="Arial"/>
          <w:sz w:val="22"/>
          <w:szCs w:val="22"/>
        </w:rPr>
        <w:t>, and include:</w:t>
      </w:r>
    </w:p>
    <w:p w14:paraId="4E7B457B" w14:textId="71201586" w:rsidR="00622C12" w:rsidRPr="00032694" w:rsidRDefault="00622C12" w:rsidP="00BA3E04">
      <w:pPr>
        <w:numPr>
          <w:ilvl w:val="0"/>
          <w:numId w:val="16"/>
        </w:numPr>
        <w:spacing w:before="0" w:line="200" w:lineRule="atLeast"/>
        <w:ind w:left="714" w:hanging="357"/>
        <w:rPr>
          <w:rFonts w:ascii="Arial" w:hAnsi="Arial" w:cs="Arial"/>
          <w:sz w:val="22"/>
          <w:szCs w:val="22"/>
        </w:rPr>
      </w:pPr>
      <w:r w:rsidRPr="00032694">
        <w:rPr>
          <w:rFonts w:ascii="Arial" w:hAnsi="Arial" w:cs="Arial"/>
          <w:sz w:val="22"/>
          <w:szCs w:val="22"/>
        </w:rPr>
        <w:t>promoting an understanding</w:t>
      </w:r>
      <w:r w:rsidR="00E8310D">
        <w:rPr>
          <w:rFonts w:ascii="Arial" w:hAnsi="Arial" w:cs="Arial"/>
          <w:sz w:val="22"/>
          <w:szCs w:val="22"/>
        </w:rPr>
        <w:t xml:space="preserve"> of and</w:t>
      </w:r>
      <w:r w:rsidRPr="00032694">
        <w:rPr>
          <w:rFonts w:ascii="Arial" w:hAnsi="Arial" w:cs="Arial"/>
          <w:sz w:val="22"/>
          <w:szCs w:val="22"/>
        </w:rPr>
        <w:t xml:space="preserve"> acceptance and compliance </w:t>
      </w:r>
      <w:r w:rsidR="00E8310D">
        <w:rPr>
          <w:rFonts w:ascii="Arial" w:hAnsi="Arial" w:cs="Arial"/>
          <w:sz w:val="22"/>
          <w:szCs w:val="22"/>
        </w:rPr>
        <w:t>with</w:t>
      </w:r>
      <w:r w:rsidRPr="00032694">
        <w:rPr>
          <w:rFonts w:ascii="Arial" w:hAnsi="Arial" w:cs="Arial"/>
          <w:sz w:val="22"/>
          <w:szCs w:val="22"/>
        </w:rPr>
        <w:t xml:space="preserve"> the WHS Act or another territory law relating to work health and safety</w:t>
      </w:r>
      <w:r w:rsidR="00E8310D">
        <w:rPr>
          <w:rFonts w:ascii="Arial" w:hAnsi="Arial" w:cs="Arial"/>
          <w:sz w:val="22"/>
          <w:szCs w:val="22"/>
        </w:rPr>
        <w:t xml:space="preserve"> (WHS)</w:t>
      </w:r>
      <w:r w:rsidRPr="00032694">
        <w:rPr>
          <w:rFonts w:ascii="Arial" w:hAnsi="Arial" w:cs="Arial"/>
          <w:sz w:val="22"/>
          <w:szCs w:val="22"/>
        </w:rPr>
        <w:t>; and</w:t>
      </w:r>
    </w:p>
    <w:p w14:paraId="6A256DAD" w14:textId="6A66DF1B" w:rsidR="00622C12" w:rsidRPr="00032694" w:rsidRDefault="00622C12" w:rsidP="00BA3E04">
      <w:pPr>
        <w:numPr>
          <w:ilvl w:val="0"/>
          <w:numId w:val="16"/>
        </w:numPr>
        <w:spacing w:before="0" w:line="200" w:lineRule="atLeast"/>
        <w:ind w:left="714" w:hanging="357"/>
        <w:rPr>
          <w:rFonts w:ascii="Arial" w:hAnsi="Arial" w:cs="Arial"/>
          <w:sz w:val="22"/>
          <w:szCs w:val="22"/>
        </w:rPr>
      </w:pPr>
      <w:r w:rsidRPr="00032694">
        <w:rPr>
          <w:rFonts w:ascii="Arial" w:hAnsi="Arial" w:cs="Arial"/>
          <w:sz w:val="22"/>
          <w:szCs w:val="22"/>
        </w:rPr>
        <w:t>researching and development of educational and other programs for the purpose of promoting WHS.</w:t>
      </w:r>
    </w:p>
    <w:p w14:paraId="74168141" w14:textId="78F857B9" w:rsidR="00122A14" w:rsidRPr="00032694" w:rsidRDefault="00122A14" w:rsidP="00622C12">
      <w:pPr>
        <w:spacing w:before="0" w:after="0" w:line="200" w:lineRule="atLeast"/>
        <w:rPr>
          <w:rFonts w:ascii="Arial" w:hAnsi="Arial" w:cs="Arial"/>
          <w:sz w:val="22"/>
          <w:szCs w:val="22"/>
        </w:rPr>
      </w:pPr>
      <w:r w:rsidRPr="00032694">
        <w:rPr>
          <w:rFonts w:ascii="Arial" w:hAnsi="Arial" w:cs="Arial"/>
          <w:sz w:val="22"/>
          <w:szCs w:val="22"/>
        </w:rPr>
        <w:t xml:space="preserve">Section 19 of the WHS Act provides that a person conducting a business or undertaking must ensure, so far as is reasonably practicable, the health and safety of workers. </w:t>
      </w:r>
    </w:p>
    <w:p w14:paraId="27FC6A19" w14:textId="4915DD46" w:rsidR="002B0416" w:rsidRDefault="001B258D" w:rsidP="00622C12">
      <w:pPr>
        <w:spacing w:before="0" w:after="0" w:line="200" w:lineRule="atLeast"/>
        <w:rPr>
          <w:rFonts w:ascii="Arial" w:hAnsi="Arial" w:cs="Arial"/>
          <w:sz w:val="22"/>
          <w:szCs w:val="22"/>
        </w:rPr>
      </w:pPr>
      <w:r w:rsidRPr="002B041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5672B3" wp14:editId="2016A6F7">
                <wp:simplePos x="0" y="0"/>
                <wp:positionH relativeFrom="column">
                  <wp:posOffset>572770</wp:posOffset>
                </wp:positionH>
                <wp:positionV relativeFrom="paragraph">
                  <wp:posOffset>125095</wp:posOffset>
                </wp:positionV>
                <wp:extent cx="5538470" cy="414020"/>
                <wp:effectExtent l="38100" t="38100" r="119380" b="1193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414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440A7" w14:textId="33B775AB" w:rsidR="00891EDC" w:rsidRPr="008C136A" w:rsidRDefault="00891EDC" w:rsidP="0000071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B041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The WHS Act defines health as both physical and psychological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672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1pt;margin-top:9.85pt;width:436.1pt;height:3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" fillcolor="white [3201]" strokecolor="#00a841 [3209]" strokeweight="1pt">
                <v:shadow on="t" color="black" opacity="26214f" origin="-.5,-.5" offset=".74836mm,.74836mm"/>
                <v:textbox>
                  <w:txbxContent>
                    <w:p w14:paraId="641440A7" w14:textId="33B775AB" w:rsidR="00891EDC" w:rsidRPr="008C136A" w:rsidRDefault="00891EDC" w:rsidP="0000071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2B041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The WHS Act defines health as both physical and psychological health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52773" w14:textId="64B684E9" w:rsidR="002B0416" w:rsidRDefault="002B0416" w:rsidP="00622C12">
      <w:pPr>
        <w:spacing w:before="0" w:after="0" w:line="200" w:lineRule="atLeast"/>
        <w:rPr>
          <w:rFonts w:ascii="Arial" w:hAnsi="Arial" w:cs="Arial"/>
          <w:sz w:val="22"/>
          <w:szCs w:val="22"/>
        </w:rPr>
      </w:pPr>
    </w:p>
    <w:p w14:paraId="2BEA9A44" w14:textId="155193EE" w:rsidR="002B0416" w:rsidRDefault="002B0416" w:rsidP="00622C12">
      <w:pPr>
        <w:spacing w:before="0" w:after="0" w:line="200" w:lineRule="atLeast"/>
        <w:rPr>
          <w:rFonts w:ascii="Arial" w:hAnsi="Arial" w:cs="Arial"/>
          <w:sz w:val="22"/>
          <w:szCs w:val="22"/>
        </w:rPr>
      </w:pPr>
    </w:p>
    <w:p w14:paraId="09A9F4B7" w14:textId="5346FC1A" w:rsidR="00C87AD7" w:rsidRPr="00066C24" w:rsidRDefault="007C6115" w:rsidP="00E67209">
      <w:pPr>
        <w:spacing w:before="0"/>
        <w:rPr>
          <w:sz w:val="22"/>
          <w:szCs w:val="22"/>
        </w:rPr>
      </w:pPr>
      <w:r w:rsidRPr="00032694">
        <w:rPr>
          <w:rFonts w:ascii="Arial" w:hAnsi="Arial" w:cs="Arial"/>
          <w:sz w:val="22"/>
          <w:szCs w:val="22"/>
        </w:rPr>
        <w:t xml:space="preserve">Psychosocial hazards are factors in the design or management of work that can lead to psychological harm. </w:t>
      </w:r>
      <w:r w:rsidR="00DD498E">
        <w:rPr>
          <w:sz w:val="22"/>
          <w:szCs w:val="22"/>
        </w:rPr>
        <w:t>These</w:t>
      </w:r>
      <w:r w:rsidR="00C87AD7" w:rsidRPr="00066C24">
        <w:rPr>
          <w:sz w:val="22"/>
          <w:szCs w:val="22"/>
        </w:rPr>
        <w:t xml:space="preserve"> can lead to an increase in </w:t>
      </w:r>
      <w:r w:rsidR="00E8310D">
        <w:rPr>
          <w:sz w:val="22"/>
          <w:szCs w:val="22"/>
        </w:rPr>
        <w:t xml:space="preserve">the </w:t>
      </w:r>
      <w:r w:rsidR="00000716">
        <w:rPr>
          <w:sz w:val="22"/>
          <w:szCs w:val="22"/>
        </w:rPr>
        <w:t>inciden</w:t>
      </w:r>
      <w:r w:rsidR="00E8310D">
        <w:rPr>
          <w:sz w:val="22"/>
          <w:szCs w:val="22"/>
        </w:rPr>
        <w:t>ce</w:t>
      </w:r>
      <w:r w:rsidR="00000716">
        <w:rPr>
          <w:sz w:val="22"/>
          <w:szCs w:val="22"/>
        </w:rPr>
        <w:t xml:space="preserve"> of</w:t>
      </w:r>
      <w:r w:rsidR="00C87AD7" w:rsidRPr="00066C24">
        <w:rPr>
          <w:sz w:val="22"/>
          <w:szCs w:val="22"/>
        </w:rPr>
        <w:t>:</w:t>
      </w:r>
    </w:p>
    <w:p w14:paraId="581DB9FD" w14:textId="1818AB07" w:rsidR="00C87AD7" w:rsidRPr="005B21F8" w:rsidRDefault="005B21F8" w:rsidP="005B21F8">
      <w:pPr>
        <w:numPr>
          <w:ilvl w:val="0"/>
          <w:numId w:val="16"/>
        </w:numPr>
        <w:spacing w:before="0" w:line="200" w:lineRule="atLeast"/>
        <w:ind w:left="714" w:hanging="357"/>
        <w:rPr>
          <w:rFonts w:ascii="Arial" w:hAnsi="Arial" w:cs="Arial"/>
          <w:sz w:val="22"/>
          <w:szCs w:val="22"/>
        </w:rPr>
      </w:pPr>
      <w:r w:rsidRPr="005B21F8">
        <w:rPr>
          <w:rFonts w:ascii="Arial" w:hAnsi="Arial" w:cs="Arial"/>
          <w:sz w:val="22"/>
          <w:szCs w:val="22"/>
        </w:rPr>
        <w:t>bullying and harassment</w:t>
      </w:r>
    </w:p>
    <w:p w14:paraId="077510E1" w14:textId="316B8601" w:rsidR="00C87AD7" w:rsidRPr="005B21F8" w:rsidRDefault="005B21F8" w:rsidP="005B21F8">
      <w:pPr>
        <w:numPr>
          <w:ilvl w:val="0"/>
          <w:numId w:val="16"/>
        </w:numPr>
        <w:spacing w:before="0" w:line="200" w:lineRule="atLeast"/>
        <w:ind w:left="714" w:hanging="357"/>
        <w:rPr>
          <w:rFonts w:ascii="Arial" w:hAnsi="Arial" w:cs="Arial"/>
          <w:sz w:val="22"/>
          <w:szCs w:val="22"/>
        </w:rPr>
      </w:pPr>
      <w:r w:rsidRPr="005B21F8">
        <w:rPr>
          <w:rFonts w:ascii="Arial" w:hAnsi="Arial" w:cs="Arial"/>
          <w:sz w:val="22"/>
          <w:szCs w:val="22"/>
        </w:rPr>
        <w:t>work-related violence</w:t>
      </w:r>
    </w:p>
    <w:p w14:paraId="311545C8" w14:textId="33965E28" w:rsidR="00C87AD7" w:rsidRPr="005B21F8" w:rsidRDefault="005B21F8" w:rsidP="005B21F8">
      <w:pPr>
        <w:numPr>
          <w:ilvl w:val="0"/>
          <w:numId w:val="16"/>
        </w:numPr>
        <w:spacing w:before="0" w:line="200" w:lineRule="atLeast"/>
        <w:ind w:left="714" w:hanging="357"/>
        <w:rPr>
          <w:rFonts w:ascii="Arial" w:hAnsi="Arial" w:cs="Arial"/>
          <w:sz w:val="22"/>
          <w:szCs w:val="22"/>
        </w:rPr>
      </w:pPr>
      <w:r w:rsidRPr="005B21F8">
        <w:rPr>
          <w:rFonts w:ascii="Arial" w:hAnsi="Arial" w:cs="Arial"/>
          <w:sz w:val="22"/>
          <w:szCs w:val="22"/>
        </w:rPr>
        <w:t>sexual harassment, and</w:t>
      </w:r>
    </w:p>
    <w:p w14:paraId="624C587E" w14:textId="060289C8" w:rsidR="00EE4FD3" w:rsidRPr="005B21F8" w:rsidRDefault="005B21F8" w:rsidP="005B21F8">
      <w:pPr>
        <w:numPr>
          <w:ilvl w:val="0"/>
          <w:numId w:val="16"/>
        </w:numPr>
        <w:spacing w:before="0" w:line="200" w:lineRule="atLeast"/>
        <w:ind w:left="714" w:hanging="357"/>
        <w:rPr>
          <w:rFonts w:ascii="Arial" w:hAnsi="Arial" w:cs="Arial"/>
          <w:sz w:val="22"/>
          <w:szCs w:val="22"/>
        </w:rPr>
      </w:pPr>
      <w:r w:rsidRPr="005B21F8">
        <w:rPr>
          <w:rFonts w:ascii="Arial" w:hAnsi="Arial" w:cs="Arial"/>
          <w:sz w:val="22"/>
          <w:szCs w:val="22"/>
        </w:rPr>
        <w:t>work-related stress and psychological injury.</w:t>
      </w:r>
    </w:p>
    <w:p w14:paraId="2748011E" w14:textId="0C563F00" w:rsidR="00000716" w:rsidRPr="00032694" w:rsidRDefault="00000716" w:rsidP="00000716">
      <w:pPr>
        <w:rPr>
          <w:rFonts w:ascii="Arial" w:hAnsi="Arial" w:cs="Arial"/>
          <w:sz w:val="22"/>
          <w:szCs w:val="22"/>
        </w:rPr>
      </w:pPr>
      <w:r w:rsidRPr="00032694">
        <w:rPr>
          <w:rFonts w:ascii="Arial" w:hAnsi="Arial" w:cs="Arial"/>
          <w:sz w:val="22"/>
          <w:szCs w:val="22"/>
        </w:rPr>
        <w:t>WorkSafe</w:t>
      </w:r>
      <w:r>
        <w:rPr>
          <w:rFonts w:ascii="Arial" w:hAnsi="Arial" w:cs="Arial"/>
          <w:sz w:val="22"/>
          <w:szCs w:val="22"/>
        </w:rPr>
        <w:t xml:space="preserve"> ACT’s </w:t>
      </w:r>
      <w:r>
        <w:rPr>
          <w:rFonts w:ascii="Arial" w:hAnsi="Arial" w:cs="Arial"/>
          <w:i/>
          <w:iCs/>
          <w:sz w:val="22"/>
          <w:szCs w:val="22"/>
        </w:rPr>
        <w:t xml:space="preserve">Strategy for </w:t>
      </w:r>
      <w:r w:rsidRPr="00032694">
        <w:rPr>
          <w:rFonts w:ascii="Arial" w:hAnsi="Arial" w:cs="Arial"/>
          <w:i/>
          <w:iCs/>
          <w:sz w:val="22"/>
          <w:szCs w:val="22"/>
        </w:rPr>
        <w:t xml:space="preserve">Managing </w:t>
      </w:r>
      <w:r>
        <w:rPr>
          <w:rFonts w:ascii="Arial" w:hAnsi="Arial" w:cs="Arial"/>
          <w:i/>
          <w:iCs/>
          <w:sz w:val="22"/>
          <w:szCs w:val="22"/>
        </w:rPr>
        <w:t xml:space="preserve">Work-Related </w:t>
      </w:r>
      <w:r w:rsidRPr="00032694">
        <w:rPr>
          <w:rFonts w:ascii="Arial" w:hAnsi="Arial" w:cs="Arial"/>
          <w:i/>
          <w:iCs/>
          <w:sz w:val="22"/>
          <w:szCs w:val="22"/>
        </w:rPr>
        <w:t>Psychosocial Hazards 2021-23</w:t>
      </w:r>
      <w:r w:rsidRPr="000326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(the Strategy) is</w:t>
      </w:r>
      <w:r w:rsidRPr="00032694">
        <w:rPr>
          <w:rFonts w:ascii="Arial" w:hAnsi="Arial" w:cs="Arial"/>
          <w:sz w:val="22"/>
          <w:szCs w:val="22"/>
        </w:rPr>
        <w:t xml:space="preserve"> developed in alignment with WorkSafe ACT</w:t>
      </w:r>
      <w:r>
        <w:rPr>
          <w:rFonts w:ascii="Arial" w:hAnsi="Arial" w:cs="Arial"/>
          <w:sz w:val="22"/>
          <w:szCs w:val="22"/>
        </w:rPr>
        <w:t>’s</w:t>
      </w:r>
      <w:r w:rsidRPr="00032694">
        <w:rPr>
          <w:rFonts w:ascii="Arial" w:hAnsi="Arial" w:cs="Arial"/>
          <w:sz w:val="22"/>
          <w:szCs w:val="22"/>
        </w:rPr>
        <w:t xml:space="preserve"> governance structure</w:t>
      </w:r>
      <w:r>
        <w:rPr>
          <w:rFonts w:ascii="Arial" w:hAnsi="Arial" w:cs="Arial"/>
          <w:sz w:val="22"/>
          <w:szCs w:val="22"/>
        </w:rPr>
        <w:t xml:space="preserve"> and encompasses the policies within</w:t>
      </w:r>
      <w:r w:rsidRPr="00032694">
        <w:rPr>
          <w:rFonts w:ascii="Arial" w:hAnsi="Arial" w:cs="Arial"/>
          <w:sz w:val="22"/>
          <w:szCs w:val="22"/>
        </w:rPr>
        <w:t>:</w:t>
      </w:r>
    </w:p>
    <w:p w14:paraId="105F9479" w14:textId="77777777" w:rsidR="00000716" w:rsidRPr="00032694" w:rsidRDefault="003533AC" w:rsidP="005B21F8">
      <w:pPr>
        <w:pStyle w:val="ListParagraph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</w:rPr>
      </w:pPr>
      <w:hyperlink r:id="rId13" w:history="1">
        <w:r w:rsidR="00000716" w:rsidRPr="00B66C2A">
          <w:rPr>
            <w:rStyle w:val="Hyperlink"/>
            <w:rFonts w:ascii="Arial" w:hAnsi="Arial" w:cs="Arial"/>
          </w:rPr>
          <w:t>Strategic Plan 2020-2024</w:t>
        </w:r>
      </w:hyperlink>
    </w:p>
    <w:p w14:paraId="3DCF9EC1" w14:textId="77777777" w:rsidR="00000716" w:rsidRPr="00032694" w:rsidRDefault="00000716" w:rsidP="005B21F8">
      <w:pPr>
        <w:pStyle w:val="ListParagraph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032694">
        <w:rPr>
          <w:rFonts w:ascii="Arial" w:hAnsi="Arial" w:cs="Arial"/>
        </w:rPr>
        <w:t>Statement of Operational Intent</w:t>
      </w:r>
      <w:r>
        <w:rPr>
          <w:rFonts w:ascii="Arial" w:hAnsi="Arial" w:cs="Arial"/>
        </w:rPr>
        <w:t>, and</w:t>
      </w:r>
    </w:p>
    <w:p w14:paraId="610A1FD0" w14:textId="77777777" w:rsidR="00000716" w:rsidRPr="00B66C2A" w:rsidRDefault="003533AC" w:rsidP="005B21F8">
      <w:pPr>
        <w:pStyle w:val="ListParagraph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Arial" w:hAnsi="Arial" w:cs="Arial"/>
        </w:rPr>
      </w:pPr>
      <w:hyperlink r:id="rId14" w:history="1">
        <w:r w:rsidR="00000716" w:rsidRPr="00B66C2A">
          <w:rPr>
            <w:rStyle w:val="Hyperlink"/>
            <w:rFonts w:ascii="Arial" w:hAnsi="Arial" w:cs="Arial"/>
          </w:rPr>
          <w:t>Compliance and Enforcement Policy 2020-2024</w:t>
        </w:r>
      </w:hyperlink>
      <w:r w:rsidR="00000716">
        <w:rPr>
          <w:rFonts w:ascii="Arial" w:hAnsi="Arial" w:cs="Arial"/>
        </w:rPr>
        <w:t>.</w:t>
      </w:r>
    </w:p>
    <w:p w14:paraId="5C735643" w14:textId="27656648" w:rsidR="00000716" w:rsidRDefault="00000716" w:rsidP="000007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000716">
        <w:rPr>
          <w:rFonts w:ascii="Arial" w:hAnsi="Arial" w:cs="Arial"/>
          <w:sz w:val="22"/>
          <w:szCs w:val="22"/>
        </w:rPr>
        <w:t>Strategy is</w:t>
      </w:r>
      <w:r w:rsidRPr="00326CA9">
        <w:rPr>
          <w:rFonts w:ascii="Arial" w:hAnsi="Arial" w:cs="Arial"/>
          <w:sz w:val="22"/>
          <w:szCs w:val="22"/>
        </w:rPr>
        <w:t xml:space="preserve"> based on </w:t>
      </w:r>
      <w:r>
        <w:rPr>
          <w:rFonts w:ascii="Arial" w:hAnsi="Arial" w:cs="Arial"/>
          <w:sz w:val="22"/>
          <w:szCs w:val="22"/>
        </w:rPr>
        <w:t>WorkSafe ACT’s data and busines</w:t>
      </w:r>
      <w:r w:rsidR="00B56FE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intelligence and </w:t>
      </w:r>
      <w:r w:rsidRPr="00326CA9">
        <w:rPr>
          <w:rFonts w:ascii="Arial" w:hAnsi="Arial" w:cs="Arial"/>
          <w:sz w:val="22"/>
          <w:szCs w:val="22"/>
        </w:rPr>
        <w:t xml:space="preserve">the four high-level strategies that underpin </w:t>
      </w:r>
      <w:r w:rsidR="00E8310D">
        <w:rPr>
          <w:rFonts w:ascii="Arial" w:hAnsi="Arial" w:cs="Arial"/>
          <w:sz w:val="22"/>
          <w:szCs w:val="22"/>
        </w:rPr>
        <w:t>its</w:t>
      </w:r>
      <w:r w:rsidRPr="00326CA9">
        <w:rPr>
          <w:rFonts w:ascii="Arial" w:hAnsi="Arial" w:cs="Arial"/>
          <w:sz w:val="22"/>
          <w:szCs w:val="22"/>
        </w:rPr>
        <w:t xml:space="preserve"> activities, as set out in the Strategic Plan</w:t>
      </w:r>
      <w:r>
        <w:rPr>
          <w:rFonts w:ascii="Arial" w:hAnsi="Arial" w:cs="Arial"/>
          <w:sz w:val="22"/>
          <w:szCs w:val="22"/>
        </w:rPr>
        <w:t xml:space="preserve"> 2020-2024</w:t>
      </w:r>
      <w:r w:rsidRPr="00326CA9">
        <w:rPr>
          <w:rFonts w:ascii="Arial" w:hAnsi="Arial" w:cs="Arial"/>
          <w:sz w:val="22"/>
          <w:szCs w:val="22"/>
        </w:rPr>
        <w:t>:</w:t>
      </w:r>
    </w:p>
    <w:p w14:paraId="4FC1312A" w14:textId="77777777" w:rsidR="00000716" w:rsidRDefault="00000716" w:rsidP="00000716">
      <w:pPr>
        <w:spacing w:before="0" w:after="0" w:line="200" w:lineRule="atLeas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187F685" wp14:editId="18091320">
            <wp:extent cx="6696710" cy="2149475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A71E" w14:textId="52E3FA86" w:rsidR="00122A14" w:rsidRPr="00326CA9" w:rsidRDefault="00FC4E55" w:rsidP="00122A14">
      <w:pPr>
        <w:pStyle w:val="Heading2"/>
      </w:pPr>
      <w:bookmarkStart w:id="1" w:name="_Toc80349763"/>
      <w:r w:rsidRPr="00326CA9">
        <w:lastRenderedPageBreak/>
        <w:t xml:space="preserve">PURPOSE </w:t>
      </w:r>
      <w:bookmarkEnd w:id="1"/>
    </w:p>
    <w:p w14:paraId="0185FD32" w14:textId="6FE94ADF" w:rsidR="00AE3D77" w:rsidRDefault="00C107B5" w:rsidP="00AE3D77">
      <w:pPr>
        <w:rPr>
          <w:sz w:val="22"/>
          <w:szCs w:val="22"/>
        </w:rPr>
      </w:pPr>
      <w:r w:rsidRPr="00326CA9">
        <w:rPr>
          <w:rFonts w:ascii="Arial" w:hAnsi="Arial" w:cs="Arial"/>
          <w:sz w:val="22"/>
          <w:szCs w:val="22"/>
        </w:rPr>
        <w:t xml:space="preserve">This Strategy </w:t>
      </w:r>
      <w:r w:rsidR="00B66C2A" w:rsidRPr="00326CA9">
        <w:rPr>
          <w:rFonts w:ascii="Arial" w:hAnsi="Arial" w:cs="Arial"/>
          <w:sz w:val="22"/>
          <w:szCs w:val="22"/>
        </w:rPr>
        <w:t xml:space="preserve">is the overarching document that captures WorkSafe ACT’s </w:t>
      </w:r>
      <w:r w:rsidR="00AE3D77">
        <w:rPr>
          <w:rFonts w:ascii="Arial" w:hAnsi="Arial" w:cs="Arial"/>
          <w:sz w:val="22"/>
          <w:szCs w:val="22"/>
        </w:rPr>
        <w:t xml:space="preserve">approach to </w:t>
      </w:r>
      <w:r w:rsidR="007B1F1D">
        <w:rPr>
          <w:rFonts w:ascii="Arial" w:hAnsi="Arial" w:cs="Arial"/>
          <w:sz w:val="22"/>
          <w:szCs w:val="22"/>
        </w:rPr>
        <w:t xml:space="preserve">work-related </w:t>
      </w:r>
      <w:r w:rsidR="00B66C2A" w:rsidRPr="00326CA9">
        <w:rPr>
          <w:rFonts w:ascii="Arial" w:hAnsi="Arial" w:cs="Arial"/>
          <w:sz w:val="22"/>
          <w:szCs w:val="22"/>
        </w:rPr>
        <w:t xml:space="preserve">psychosocial </w:t>
      </w:r>
      <w:r w:rsidR="007B1F1D">
        <w:rPr>
          <w:rFonts w:ascii="Arial" w:hAnsi="Arial" w:cs="Arial"/>
          <w:sz w:val="22"/>
          <w:szCs w:val="22"/>
        </w:rPr>
        <w:t xml:space="preserve">hazards. </w:t>
      </w:r>
      <w:bookmarkStart w:id="2" w:name="_Toc80349765"/>
      <w:r w:rsidR="007B1F1D">
        <w:rPr>
          <w:rFonts w:ascii="Arial" w:hAnsi="Arial" w:cs="Arial"/>
          <w:sz w:val="22"/>
          <w:szCs w:val="22"/>
        </w:rPr>
        <w:t xml:space="preserve">It </w:t>
      </w:r>
      <w:r w:rsidR="00AE3D77" w:rsidRPr="00AE3D77">
        <w:rPr>
          <w:sz w:val="22"/>
          <w:szCs w:val="22"/>
        </w:rPr>
        <w:t xml:space="preserve">balances the </w:t>
      </w:r>
      <w:r w:rsidR="00000716" w:rsidRPr="00AE3D77">
        <w:rPr>
          <w:sz w:val="22"/>
          <w:szCs w:val="22"/>
        </w:rPr>
        <w:t xml:space="preserve">need to support stakeholders to build capability </w:t>
      </w:r>
      <w:r w:rsidR="00000716">
        <w:rPr>
          <w:sz w:val="22"/>
          <w:szCs w:val="22"/>
        </w:rPr>
        <w:t xml:space="preserve">and maturity </w:t>
      </w:r>
      <w:r w:rsidR="00000716" w:rsidRPr="00AE3D77">
        <w:rPr>
          <w:sz w:val="22"/>
          <w:szCs w:val="22"/>
        </w:rPr>
        <w:t xml:space="preserve">to achieve compliance with </w:t>
      </w:r>
      <w:r w:rsidR="00000716">
        <w:rPr>
          <w:sz w:val="22"/>
          <w:szCs w:val="22"/>
        </w:rPr>
        <w:t>WHS</w:t>
      </w:r>
      <w:r w:rsidR="00000716" w:rsidRPr="00AE3D77">
        <w:rPr>
          <w:sz w:val="22"/>
          <w:szCs w:val="22"/>
        </w:rPr>
        <w:t xml:space="preserve"> laws </w:t>
      </w:r>
      <w:r w:rsidR="00000716">
        <w:rPr>
          <w:sz w:val="22"/>
          <w:szCs w:val="22"/>
        </w:rPr>
        <w:t xml:space="preserve">and the </w:t>
      </w:r>
      <w:r w:rsidR="00AE3D77" w:rsidRPr="00AE3D77">
        <w:rPr>
          <w:sz w:val="22"/>
          <w:szCs w:val="22"/>
        </w:rPr>
        <w:t xml:space="preserve">expectation that duty holders who contravene </w:t>
      </w:r>
      <w:r w:rsidR="00000716">
        <w:rPr>
          <w:sz w:val="22"/>
          <w:szCs w:val="22"/>
        </w:rPr>
        <w:t>these</w:t>
      </w:r>
      <w:r w:rsidR="00AE3D77" w:rsidRPr="00AE3D77">
        <w:rPr>
          <w:sz w:val="22"/>
          <w:szCs w:val="22"/>
        </w:rPr>
        <w:t xml:space="preserve"> laws are held to account</w:t>
      </w:r>
      <w:r w:rsidR="00000716">
        <w:rPr>
          <w:sz w:val="22"/>
          <w:szCs w:val="22"/>
        </w:rPr>
        <w:t>.</w:t>
      </w:r>
    </w:p>
    <w:p w14:paraId="597AEDEF" w14:textId="49B2F7C3" w:rsidR="00000716" w:rsidRDefault="00000716" w:rsidP="00AE3D77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C77939">
        <w:rPr>
          <w:sz w:val="22"/>
          <w:szCs w:val="22"/>
        </w:rPr>
        <w:t>S</w:t>
      </w:r>
      <w:r>
        <w:rPr>
          <w:sz w:val="22"/>
          <w:szCs w:val="22"/>
        </w:rPr>
        <w:t xml:space="preserve">trategy will </w:t>
      </w:r>
      <w:r w:rsidR="00C77939">
        <w:rPr>
          <w:sz w:val="22"/>
          <w:szCs w:val="22"/>
        </w:rPr>
        <w:t>guide</w:t>
      </w:r>
      <w:r>
        <w:rPr>
          <w:sz w:val="22"/>
          <w:szCs w:val="22"/>
        </w:rPr>
        <w:t xml:space="preserve"> the activities of WorkSafe ACT </w:t>
      </w:r>
      <w:r w:rsidR="00C77939">
        <w:rPr>
          <w:sz w:val="22"/>
          <w:szCs w:val="22"/>
        </w:rPr>
        <w:t>to educate, engage and enforce management of work-related psychosocial hazards in the ACT over the next three years. The Strategy also provides for targeted plans to address work-related violence and sexual harassment.</w:t>
      </w:r>
    </w:p>
    <w:p w14:paraId="6BB6ED1E" w14:textId="2FDBEF67" w:rsidR="00D501E4" w:rsidRPr="00AE3D77" w:rsidRDefault="00FC4E55" w:rsidP="00AE3D77">
      <w:pPr>
        <w:rPr>
          <w:rFonts w:asciiTheme="majorHAnsi" w:eastAsiaTheme="majorEastAsia" w:hAnsiTheme="majorHAnsi" w:cstheme="majorBidi"/>
          <w:b/>
          <w:caps/>
          <w:sz w:val="36"/>
          <w:szCs w:val="26"/>
        </w:rPr>
      </w:pPr>
      <w:r w:rsidRPr="00AE3D77">
        <w:rPr>
          <w:rFonts w:asciiTheme="majorHAnsi" w:eastAsiaTheme="majorEastAsia" w:hAnsiTheme="majorHAnsi" w:cstheme="majorBidi"/>
          <w:b/>
          <w:caps/>
          <w:sz w:val="36"/>
          <w:szCs w:val="26"/>
        </w:rPr>
        <w:t>OBJECTIVES</w:t>
      </w:r>
      <w:bookmarkEnd w:id="2"/>
      <w:r w:rsidR="003141FE" w:rsidRPr="00AE3D77">
        <w:rPr>
          <w:rFonts w:asciiTheme="majorHAnsi" w:eastAsiaTheme="majorEastAsia" w:hAnsiTheme="majorHAnsi" w:cstheme="majorBidi"/>
          <w:b/>
          <w:caps/>
          <w:sz w:val="36"/>
          <w:szCs w:val="26"/>
        </w:rPr>
        <w:t xml:space="preserve"> </w:t>
      </w:r>
    </w:p>
    <w:p w14:paraId="1AA64F18" w14:textId="381DFA5D" w:rsidR="00B26C6B" w:rsidRDefault="00AE3D77" w:rsidP="00122A14">
      <w:pPr>
        <w:rPr>
          <w:sz w:val="22"/>
          <w:szCs w:val="22"/>
        </w:rPr>
      </w:pPr>
      <w:r w:rsidRPr="00AE3D77">
        <w:rPr>
          <w:sz w:val="22"/>
          <w:szCs w:val="22"/>
        </w:rPr>
        <w:t xml:space="preserve">The </w:t>
      </w:r>
      <w:r w:rsidR="00066C24" w:rsidRPr="00AE3D77">
        <w:rPr>
          <w:sz w:val="22"/>
          <w:szCs w:val="22"/>
        </w:rPr>
        <w:t>key objectives of th</w:t>
      </w:r>
      <w:r w:rsidR="00E67209">
        <w:rPr>
          <w:sz w:val="22"/>
          <w:szCs w:val="22"/>
        </w:rPr>
        <w:t>e</w:t>
      </w:r>
      <w:r w:rsidR="00066C24" w:rsidRPr="00AE3D77">
        <w:rPr>
          <w:sz w:val="22"/>
          <w:szCs w:val="22"/>
        </w:rPr>
        <w:t xml:space="preserve"> Strategy</w:t>
      </w:r>
      <w:r w:rsidRPr="00AE3D77">
        <w:rPr>
          <w:sz w:val="22"/>
          <w:szCs w:val="22"/>
        </w:rPr>
        <w:t xml:space="preserve"> are</w:t>
      </w:r>
      <w:r w:rsidR="007B1F1D">
        <w:rPr>
          <w:sz w:val="22"/>
          <w:szCs w:val="22"/>
        </w:rPr>
        <w:t>:</w:t>
      </w:r>
    </w:p>
    <w:p w14:paraId="5F3BE3CC" w14:textId="6D77343A" w:rsidR="007B1F1D" w:rsidRDefault="00114E64" w:rsidP="00122A14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34A25D1D" wp14:editId="7D0D05EC">
            <wp:extent cx="6696710" cy="2103120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3F5C0" w14:textId="546F75DC" w:rsidR="002A3683" w:rsidRDefault="002A3683" w:rsidP="00122A14">
      <w:pPr>
        <w:rPr>
          <w:sz w:val="22"/>
          <w:szCs w:val="22"/>
        </w:rPr>
      </w:pPr>
      <w:r>
        <w:rPr>
          <w:sz w:val="22"/>
          <w:szCs w:val="22"/>
        </w:rPr>
        <w:t xml:space="preserve">The four key objectives </w:t>
      </w:r>
      <w:r w:rsidR="00C77939">
        <w:rPr>
          <w:sz w:val="22"/>
          <w:szCs w:val="22"/>
        </w:rPr>
        <w:t>will be addressed</w:t>
      </w:r>
      <w:r>
        <w:rPr>
          <w:sz w:val="22"/>
          <w:szCs w:val="22"/>
        </w:rPr>
        <w:t xml:space="preserve"> </w:t>
      </w:r>
      <w:r w:rsidR="00E67209">
        <w:rPr>
          <w:sz w:val="22"/>
          <w:szCs w:val="22"/>
        </w:rPr>
        <w:t xml:space="preserve">holistically, </w:t>
      </w:r>
      <w:r w:rsidR="002829B7">
        <w:rPr>
          <w:sz w:val="22"/>
          <w:szCs w:val="22"/>
        </w:rPr>
        <w:t>and range across</w:t>
      </w:r>
      <w:r>
        <w:rPr>
          <w:sz w:val="22"/>
          <w:szCs w:val="22"/>
        </w:rPr>
        <w:t xml:space="preserve"> </w:t>
      </w:r>
      <w:r w:rsidR="00C77939">
        <w:rPr>
          <w:sz w:val="22"/>
          <w:szCs w:val="22"/>
        </w:rPr>
        <w:t xml:space="preserve">building industry </w:t>
      </w:r>
      <w:r w:rsidR="002829B7">
        <w:rPr>
          <w:sz w:val="22"/>
          <w:szCs w:val="22"/>
        </w:rPr>
        <w:t xml:space="preserve">awareness, understanding and ability to meet WHS obligations (also known as business </w:t>
      </w:r>
      <w:r w:rsidR="00C77939">
        <w:rPr>
          <w:sz w:val="22"/>
          <w:szCs w:val="22"/>
        </w:rPr>
        <w:t>maturity</w:t>
      </w:r>
      <w:r w:rsidR="002829B7">
        <w:rPr>
          <w:sz w:val="22"/>
          <w:szCs w:val="22"/>
        </w:rPr>
        <w:t>)</w:t>
      </w:r>
      <w:r w:rsidR="00C77939">
        <w:rPr>
          <w:sz w:val="22"/>
          <w:szCs w:val="22"/>
        </w:rPr>
        <w:t xml:space="preserve"> and building </w:t>
      </w:r>
      <w:r>
        <w:rPr>
          <w:sz w:val="22"/>
          <w:szCs w:val="22"/>
        </w:rPr>
        <w:t xml:space="preserve">regulator </w:t>
      </w:r>
      <w:r w:rsidR="00C77939">
        <w:rPr>
          <w:sz w:val="22"/>
          <w:szCs w:val="22"/>
        </w:rPr>
        <w:t>capability and capacity to enforce compliance</w:t>
      </w:r>
      <w:r>
        <w:rPr>
          <w:sz w:val="22"/>
          <w:szCs w:val="22"/>
        </w:rPr>
        <w:t>.</w:t>
      </w:r>
    </w:p>
    <w:p w14:paraId="60BE4CD1" w14:textId="42022B40" w:rsidR="00644BBF" w:rsidRPr="00644BBF" w:rsidRDefault="00644BBF" w:rsidP="00122A1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Supporting the key objectives</w:t>
      </w:r>
    </w:p>
    <w:p w14:paraId="08C1375F" w14:textId="595BE47C" w:rsidR="00102489" w:rsidRDefault="00487AB0" w:rsidP="00122A14">
      <w:pPr>
        <w:rPr>
          <w:sz w:val="22"/>
          <w:szCs w:val="22"/>
        </w:rPr>
      </w:pPr>
      <w:r>
        <w:rPr>
          <w:sz w:val="22"/>
          <w:szCs w:val="22"/>
        </w:rPr>
        <w:t>Table 1 outlines the rationale for each objective and possible supporting activities. The</w:t>
      </w:r>
      <w:r w:rsidR="00102489">
        <w:rPr>
          <w:sz w:val="22"/>
          <w:szCs w:val="22"/>
        </w:rPr>
        <w:t xml:space="preserve"> activities for each objective </w:t>
      </w:r>
      <w:r w:rsidR="00BA3DB6">
        <w:rPr>
          <w:sz w:val="22"/>
          <w:szCs w:val="22"/>
        </w:rPr>
        <w:t>are</w:t>
      </w:r>
      <w:r w:rsidR="00102489">
        <w:rPr>
          <w:sz w:val="22"/>
          <w:szCs w:val="22"/>
        </w:rPr>
        <w:t xml:space="preserve"> flexible and targeted</w:t>
      </w:r>
      <w:r w:rsidR="002829B7">
        <w:rPr>
          <w:sz w:val="22"/>
          <w:szCs w:val="22"/>
        </w:rPr>
        <w:t>,</w:t>
      </w:r>
      <w:r w:rsidR="00102489">
        <w:rPr>
          <w:sz w:val="22"/>
          <w:szCs w:val="22"/>
        </w:rPr>
        <w:t xml:space="preserve"> based on ACT specific data and experience. These activities can also be adjusted to incorporate any significant local or national advances, for example</w:t>
      </w:r>
      <w:r w:rsidR="00EB50FA">
        <w:rPr>
          <w:sz w:val="22"/>
          <w:szCs w:val="22"/>
        </w:rPr>
        <w:t>,</w:t>
      </w:r>
      <w:r w:rsidR="00102489">
        <w:rPr>
          <w:sz w:val="22"/>
          <w:szCs w:val="22"/>
        </w:rPr>
        <w:t xml:space="preserve"> WHS regulations for psychosocial hazards and risks or a Code of Practice.</w:t>
      </w:r>
    </w:p>
    <w:p w14:paraId="15691493" w14:textId="2C144827" w:rsidR="00644BBF" w:rsidRDefault="00644BB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120CBB3" w14:textId="6C69BE3F" w:rsidR="00644BBF" w:rsidRPr="00644BBF" w:rsidRDefault="00644BBF" w:rsidP="00122A14">
      <w:pPr>
        <w:rPr>
          <w:b/>
          <w:bCs/>
        </w:rPr>
      </w:pPr>
      <w:r w:rsidRPr="00644BBF">
        <w:rPr>
          <w:b/>
          <w:bCs/>
        </w:rPr>
        <w:lastRenderedPageBreak/>
        <w:t xml:space="preserve">Table 1: </w:t>
      </w:r>
      <w:r>
        <w:rPr>
          <w:b/>
          <w:bCs/>
        </w:rPr>
        <w:t>R</w:t>
      </w:r>
      <w:r w:rsidRPr="00644BBF">
        <w:rPr>
          <w:b/>
          <w:bCs/>
        </w:rPr>
        <w:t xml:space="preserve">ationale and possible activities to support </w:t>
      </w:r>
      <w:r>
        <w:rPr>
          <w:b/>
          <w:bCs/>
        </w:rPr>
        <w:t>key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"/>
        <w:gridCol w:w="2341"/>
        <w:gridCol w:w="2977"/>
        <w:gridCol w:w="4729"/>
      </w:tblGrid>
      <w:tr w:rsidR="007B1F1D" w:rsidRPr="00E67209" w14:paraId="26BE0870" w14:textId="3DED745A" w:rsidTr="00E67209">
        <w:trPr>
          <w:tblHeader/>
        </w:trPr>
        <w:tc>
          <w:tcPr>
            <w:tcW w:w="489" w:type="dxa"/>
            <w:tcBorders>
              <w:top w:val="nil"/>
              <w:left w:val="nil"/>
            </w:tcBorders>
            <w:vAlign w:val="center"/>
          </w:tcPr>
          <w:p w14:paraId="35FD76F0" w14:textId="77777777" w:rsidR="007B1F1D" w:rsidRPr="00E67209" w:rsidRDefault="007B1F1D" w:rsidP="00EE4FD3">
            <w:pPr>
              <w:spacing w:before="80" w:after="8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1" w:type="dxa"/>
            <w:shd w:val="clear" w:color="auto" w:fill="00B050"/>
            <w:vAlign w:val="center"/>
          </w:tcPr>
          <w:p w14:paraId="57C8B1B9" w14:textId="21623462" w:rsidR="007B1F1D" w:rsidRPr="00E67209" w:rsidRDefault="007B1F1D" w:rsidP="00EE4FD3">
            <w:pPr>
              <w:spacing w:before="80" w:after="80" w:line="240" w:lineRule="auto"/>
              <w:rPr>
                <w:b/>
                <w:bCs/>
                <w:sz w:val="22"/>
                <w:szCs w:val="22"/>
              </w:rPr>
            </w:pPr>
            <w:r w:rsidRPr="00E67209">
              <w:rPr>
                <w:b/>
                <w:bCs/>
                <w:sz w:val="22"/>
                <w:szCs w:val="22"/>
              </w:rPr>
              <w:t>Objective</w:t>
            </w:r>
          </w:p>
        </w:tc>
        <w:tc>
          <w:tcPr>
            <w:tcW w:w="2977" w:type="dxa"/>
            <w:shd w:val="clear" w:color="auto" w:fill="00B050"/>
            <w:vAlign w:val="center"/>
          </w:tcPr>
          <w:p w14:paraId="4956EC8F" w14:textId="5C378710" w:rsidR="007B1F1D" w:rsidRPr="00E67209" w:rsidRDefault="00D22FF9" w:rsidP="00EE4FD3">
            <w:pPr>
              <w:spacing w:before="80" w:after="8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Rationale</w:t>
            </w:r>
          </w:p>
        </w:tc>
        <w:tc>
          <w:tcPr>
            <w:tcW w:w="4729" w:type="dxa"/>
            <w:shd w:val="clear" w:color="auto" w:fill="00B050"/>
            <w:vAlign w:val="center"/>
          </w:tcPr>
          <w:p w14:paraId="5995675A" w14:textId="1CF5E533" w:rsidR="007B1F1D" w:rsidRPr="00E67209" w:rsidRDefault="00D22FF9" w:rsidP="00EE4FD3">
            <w:pPr>
              <w:spacing w:before="80" w:after="8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Possible activities</w:t>
            </w:r>
          </w:p>
        </w:tc>
      </w:tr>
      <w:tr w:rsidR="007B1F1D" w:rsidRPr="00E67209" w14:paraId="64AF6B36" w14:textId="53AACC8C" w:rsidTr="002A3683">
        <w:tc>
          <w:tcPr>
            <w:tcW w:w="489" w:type="dxa"/>
            <w:vAlign w:val="center"/>
          </w:tcPr>
          <w:p w14:paraId="61024C74" w14:textId="5F3882D3" w:rsidR="007B1F1D" w:rsidRPr="00E67209" w:rsidRDefault="007B1F1D" w:rsidP="00EE4FD3">
            <w:pPr>
              <w:spacing w:before="80" w:after="80" w:line="240" w:lineRule="auto"/>
              <w:rPr>
                <w:b/>
                <w:bCs/>
                <w:sz w:val="21"/>
                <w:szCs w:val="21"/>
              </w:rPr>
            </w:pPr>
            <w:r w:rsidRPr="00E67209">
              <w:rPr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2341" w:type="dxa"/>
            <w:vAlign w:val="center"/>
          </w:tcPr>
          <w:p w14:paraId="2BA49427" w14:textId="36C4804F" w:rsidR="007B1F1D" w:rsidRPr="00E67209" w:rsidRDefault="007B1F1D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Increase awareness of psychosocial hazard management and workers’ compensation obligations.</w:t>
            </w:r>
          </w:p>
        </w:tc>
        <w:tc>
          <w:tcPr>
            <w:tcW w:w="2977" w:type="dxa"/>
            <w:vAlign w:val="center"/>
          </w:tcPr>
          <w:p w14:paraId="63D45AE2" w14:textId="5DCFC6C1" w:rsidR="007B1F1D" w:rsidRPr="00E67209" w:rsidRDefault="007B1F1D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Duty holder awareness and knowledge of existing duties and obligations to manage work-related psychosocial hazards needs to improve</w:t>
            </w:r>
            <w:r w:rsidR="00102489" w:rsidRPr="00E67209">
              <w:rPr>
                <w:sz w:val="21"/>
                <w:szCs w:val="21"/>
              </w:rPr>
              <w:t xml:space="preserve"> and mature</w:t>
            </w:r>
            <w:r w:rsidRPr="00E67209">
              <w:rPr>
                <w:sz w:val="21"/>
                <w:szCs w:val="21"/>
              </w:rPr>
              <w:t xml:space="preserve"> before compliance can be achieved.</w:t>
            </w:r>
          </w:p>
        </w:tc>
        <w:tc>
          <w:tcPr>
            <w:tcW w:w="4729" w:type="dxa"/>
            <w:vAlign w:val="center"/>
          </w:tcPr>
          <w:p w14:paraId="60BADF45" w14:textId="77777777" w:rsidR="00310368" w:rsidRPr="00E67209" w:rsidRDefault="007B1F1D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Targeted engagement with</w:t>
            </w:r>
            <w:r w:rsidR="00310368" w:rsidRPr="00E67209">
              <w:rPr>
                <w:sz w:val="21"/>
                <w:szCs w:val="21"/>
              </w:rPr>
              <w:t>:</w:t>
            </w:r>
          </w:p>
          <w:p w14:paraId="739947DD" w14:textId="462ABBDC" w:rsidR="00310368" w:rsidRPr="00E67209" w:rsidRDefault="007B1F1D" w:rsidP="00310368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duty holders to benchmark </w:t>
            </w:r>
            <w:r w:rsidR="002829B7">
              <w:rPr>
                <w:sz w:val="21"/>
                <w:szCs w:val="21"/>
              </w:rPr>
              <w:t>business</w:t>
            </w:r>
            <w:r w:rsidR="00E67209">
              <w:rPr>
                <w:sz w:val="21"/>
                <w:szCs w:val="21"/>
              </w:rPr>
              <w:t xml:space="preserve"> </w:t>
            </w:r>
            <w:r w:rsidRPr="00E67209">
              <w:rPr>
                <w:sz w:val="21"/>
                <w:szCs w:val="21"/>
              </w:rPr>
              <w:t>maturity</w:t>
            </w:r>
            <w:r w:rsidR="002829B7">
              <w:rPr>
                <w:sz w:val="21"/>
                <w:szCs w:val="21"/>
              </w:rPr>
              <w:t xml:space="preserve"> to manage psychosocial risks</w:t>
            </w:r>
            <w:r w:rsidR="00310368" w:rsidRPr="00E67209">
              <w:rPr>
                <w:sz w:val="21"/>
                <w:szCs w:val="21"/>
              </w:rPr>
              <w:t>, and</w:t>
            </w:r>
          </w:p>
          <w:p w14:paraId="1C00E6EB" w14:textId="5852EB75" w:rsidR="00310368" w:rsidRPr="00E67209" w:rsidRDefault="00E67209" w:rsidP="00E67209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other </w:t>
            </w:r>
            <w:r w:rsidR="00310368" w:rsidRPr="00E67209">
              <w:rPr>
                <w:sz w:val="21"/>
                <w:szCs w:val="21"/>
              </w:rPr>
              <w:t>government agencies and workers’ compensation insurers on psychosocial matters.</w:t>
            </w:r>
          </w:p>
          <w:p w14:paraId="4B49F75A" w14:textId="0C1F853D" w:rsidR="007B1F1D" w:rsidRPr="00E67209" w:rsidRDefault="007B1F1D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General and </w:t>
            </w:r>
            <w:r w:rsidR="008061E1" w:rsidRPr="00E67209">
              <w:rPr>
                <w:sz w:val="21"/>
                <w:szCs w:val="21"/>
              </w:rPr>
              <w:t>t</w:t>
            </w:r>
            <w:r w:rsidRPr="00E67209">
              <w:rPr>
                <w:sz w:val="21"/>
                <w:szCs w:val="21"/>
              </w:rPr>
              <w:t xml:space="preserve">argeted </w:t>
            </w:r>
            <w:r w:rsidR="00D22FF9">
              <w:rPr>
                <w:sz w:val="21"/>
                <w:szCs w:val="21"/>
              </w:rPr>
              <w:t xml:space="preserve">awareness </w:t>
            </w:r>
            <w:r w:rsidRPr="00E67209">
              <w:rPr>
                <w:sz w:val="21"/>
                <w:szCs w:val="21"/>
              </w:rPr>
              <w:t>campaigns on:</w:t>
            </w:r>
          </w:p>
          <w:p w14:paraId="3B45A4FF" w14:textId="00B70F44" w:rsidR="007B1F1D" w:rsidRPr="00E67209" w:rsidRDefault="007B1F1D" w:rsidP="00102489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duties and obligations</w:t>
            </w:r>
            <w:r w:rsidR="00102489" w:rsidRPr="00E67209">
              <w:rPr>
                <w:sz w:val="21"/>
                <w:szCs w:val="21"/>
              </w:rPr>
              <w:t>,</w:t>
            </w:r>
            <w:r w:rsidR="004F2EA9" w:rsidRPr="00E67209">
              <w:rPr>
                <w:sz w:val="21"/>
                <w:szCs w:val="21"/>
              </w:rPr>
              <w:t xml:space="preserve"> and</w:t>
            </w:r>
          </w:p>
          <w:p w14:paraId="5A76036E" w14:textId="33CC042C" w:rsidR="007B1F1D" w:rsidRPr="00E67209" w:rsidRDefault="007B1F1D" w:rsidP="00102489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the role of WorkSafe ACT</w:t>
            </w:r>
            <w:r w:rsidR="004F2EA9" w:rsidRPr="00E67209">
              <w:rPr>
                <w:sz w:val="21"/>
                <w:szCs w:val="21"/>
              </w:rPr>
              <w:t>.</w:t>
            </w:r>
          </w:p>
        </w:tc>
      </w:tr>
      <w:tr w:rsidR="007B1F1D" w:rsidRPr="00E67209" w14:paraId="2E12E8C1" w14:textId="7C6E745D" w:rsidTr="00102489">
        <w:trPr>
          <w:cantSplit/>
        </w:trPr>
        <w:tc>
          <w:tcPr>
            <w:tcW w:w="489" w:type="dxa"/>
            <w:vAlign w:val="center"/>
          </w:tcPr>
          <w:p w14:paraId="0663011F" w14:textId="65E29296" w:rsidR="007B1F1D" w:rsidRPr="00E67209" w:rsidRDefault="007B1F1D" w:rsidP="00EE4FD3">
            <w:pPr>
              <w:spacing w:before="80" w:after="80" w:line="240" w:lineRule="auto"/>
              <w:rPr>
                <w:b/>
                <w:bCs/>
                <w:sz w:val="21"/>
                <w:szCs w:val="21"/>
              </w:rPr>
            </w:pPr>
            <w:r w:rsidRPr="00E67209">
              <w:rPr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2341" w:type="dxa"/>
            <w:vAlign w:val="center"/>
          </w:tcPr>
          <w:p w14:paraId="47F8AE56" w14:textId="77777777" w:rsidR="007B1F1D" w:rsidRPr="00E67209" w:rsidRDefault="007B1F1D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Support psychosocial hazard management compliance.</w:t>
            </w:r>
          </w:p>
          <w:p w14:paraId="38B0F206" w14:textId="303BEF95" w:rsidR="007B1F1D" w:rsidRPr="00E67209" w:rsidRDefault="007B1F1D" w:rsidP="00EE4FD3">
            <w:pPr>
              <w:spacing w:before="80" w:after="80" w:line="240" w:lineRule="auto"/>
              <w:rPr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9C0C0A5" w14:textId="0377EAC8" w:rsidR="00102489" w:rsidRPr="00E67209" w:rsidRDefault="0050142C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Poor </w:t>
            </w:r>
            <w:r w:rsidR="00EB50FA" w:rsidRPr="00E67209">
              <w:rPr>
                <w:sz w:val="21"/>
                <w:szCs w:val="21"/>
              </w:rPr>
              <w:t xml:space="preserve">psychosocial hazard identification and </w:t>
            </w:r>
            <w:r w:rsidRPr="00E67209">
              <w:rPr>
                <w:sz w:val="21"/>
                <w:szCs w:val="21"/>
              </w:rPr>
              <w:t xml:space="preserve">management and compliance with workers’ compensation obligations in priority industries and small businesses is common. </w:t>
            </w:r>
          </w:p>
          <w:p w14:paraId="7741B03C" w14:textId="606C9534" w:rsidR="007B1F1D" w:rsidRPr="00E67209" w:rsidRDefault="0050142C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In part, this can be attributed to a lack of clarity on how they can identify </w:t>
            </w:r>
            <w:r w:rsidR="00102489" w:rsidRPr="00E67209">
              <w:rPr>
                <w:sz w:val="21"/>
                <w:szCs w:val="21"/>
              </w:rPr>
              <w:t xml:space="preserve">the hazards </w:t>
            </w:r>
            <w:r w:rsidRPr="00E67209">
              <w:rPr>
                <w:sz w:val="21"/>
                <w:szCs w:val="21"/>
              </w:rPr>
              <w:t>and effectively</w:t>
            </w:r>
            <w:r w:rsidR="00102489" w:rsidRPr="00E67209">
              <w:rPr>
                <w:sz w:val="21"/>
                <w:szCs w:val="21"/>
              </w:rPr>
              <w:t xml:space="preserve"> assess and</w:t>
            </w:r>
            <w:r w:rsidRPr="00E67209">
              <w:rPr>
                <w:sz w:val="21"/>
                <w:szCs w:val="21"/>
              </w:rPr>
              <w:t xml:space="preserve"> control risks.</w:t>
            </w:r>
          </w:p>
        </w:tc>
        <w:tc>
          <w:tcPr>
            <w:tcW w:w="4729" w:type="dxa"/>
            <w:vAlign w:val="center"/>
          </w:tcPr>
          <w:p w14:paraId="6437062E" w14:textId="621601C1" w:rsidR="007B1F1D" w:rsidRPr="00E67209" w:rsidRDefault="0050142C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Promotion of existing resources.</w:t>
            </w:r>
          </w:p>
          <w:p w14:paraId="4F9A2C2F" w14:textId="553715AD" w:rsidR="0050142C" w:rsidRPr="00E67209" w:rsidRDefault="0050142C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Development and promotion of new resources to support </w:t>
            </w:r>
            <w:r w:rsidR="002829B7">
              <w:rPr>
                <w:sz w:val="21"/>
                <w:szCs w:val="21"/>
              </w:rPr>
              <w:t xml:space="preserve">business awareness, understanding and ability (business </w:t>
            </w:r>
            <w:r w:rsidR="00EB50FA" w:rsidRPr="00E67209">
              <w:rPr>
                <w:sz w:val="21"/>
                <w:szCs w:val="21"/>
              </w:rPr>
              <w:t>maturity</w:t>
            </w:r>
            <w:r w:rsidR="002829B7">
              <w:rPr>
                <w:sz w:val="21"/>
                <w:szCs w:val="21"/>
              </w:rPr>
              <w:t>)</w:t>
            </w:r>
            <w:r w:rsidR="00EB50FA" w:rsidRPr="00E67209">
              <w:rPr>
                <w:sz w:val="21"/>
                <w:szCs w:val="21"/>
              </w:rPr>
              <w:t xml:space="preserve"> and/or </w:t>
            </w:r>
            <w:r w:rsidR="004F2EA9" w:rsidRPr="00E67209">
              <w:rPr>
                <w:sz w:val="21"/>
                <w:szCs w:val="21"/>
              </w:rPr>
              <w:t>implementation of any new psychosocial legislation.</w:t>
            </w:r>
          </w:p>
          <w:p w14:paraId="305A782E" w14:textId="129D938C" w:rsidR="00AC3F0A" w:rsidRPr="00E67209" w:rsidRDefault="00644BBF" w:rsidP="00D22FF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="004F2EA9" w:rsidRPr="00E67209">
              <w:rPr>
                <w:sz w:val="21"/>
                <w:szCs w:val="21"/>
              </w:rPr>
              <w:t>evelopment and promotion of prevention-focused materials</w:t>
            </w:r>
            <w:r w:rsidR="007A12BE" w:rsidRPr="00E67209">
              <w:rPr>
                <w:sz w:val="21"/>
                <w:szCs w:val="21"/>
              </w:rPr>
              <w:t>:</w:t>
            </w:r>
          </w:p>
          <w:p w14:paraId="0B9C9AC6" w14:textId="4CDD536F" w:rsidR="007A12BE" w:rsidRPr="00E67209" w:rsidRDefault="007A12BE" w:rsidP="00644BBF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Managing Work-related Violence Plan</w:t>
            </w:r>
            <w:r w:rsidR="00EB50FA" w:rsidRPr="00E67209">
              <w:rPr>
                <w:sz w:val="21"/>
                <w:szCs w:val="21"/>
              </w:rPr>
              <w:t>,</w:t>
            </w:r>
            <w:r w:rsidRPr="00E67209">
              <w:rPr>
                <w:sz w:val="21"/>
                <w:szCs w:val="21"/>
              </w:rPr>
              <w:t xml:space="preserve"> and </w:t>
            </w:r>
          </w:p>
          <w:p w14:paraId="34731915" w14:textId="030BF704" w:rsidR="007A12BE" w:rsidRPr="00E67209" w:rsidRDefault="007A12BE" w:rsidP="00644BBF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Managing Sexual Harassment in the Workplace Plan</w:t>
            </w:r>
            <w:r w:rsidR="00644BBF">
              <w:rPr>
                <w:sz w:val="21"/>
                <w:szCs w:val="21"/>
              </w:rPr>
              <w:t>.</w:t>
            </w:r>
          </w:p>
        </w:tc>
      </w:tr>
      <w:tr w:rsidR="007B1F1D" w:rsidRPr="00E67209" w14:paraId="37E45D4C" w14:textId="3E9619DD" w:rsidTr="002A3683">
        <w:tc>
          <w:tcPr>
            <w:tcW w:w="489" w:type="dxa"/>
            <w:vAlign w:val="center"/>
          </w:tcPr>
          <w:p w14:paraId="5EDC3B5F" w14:textId="0FC3905E" w:rsidR="007B1F1D" w:rsidRPr="00E67209" w:rsidRDefault="007B1F1D" w:rsidP="00EE4FD3">
            <w:pPr>
              <w:spacing w:before="80" w:after="80" w:line="240" w:lineRule="auto"/>
              <w:rPr>
                <w:b/>
                <w:bCs/>
                <w:sz w:val="21"/>
                <w:szCs w:val="21"/>
              </w:rPr>
            </w:pPr>
            <w:r w:rsidRPr="00E67209">
              <w:rPr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2341" w:type="dxa"/>
            <w:vAlign w:val="center"/>
          </w:tcPr>
          <w:p w14:paraId="267810CD" w14:textId="742B60E5" w:rsidR="007B1F1D" w:rsidRPr="00E67209" w:rsidRDefault="007B1F1D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Enforce </w:t>
            </w:r>
            <w:r w:rsidR="00B26C6B" w:rsidRPr="00E67209">
              <w:rPr>
                <w:sz w:val="21"/>
                <w:szCs w:val="21"/>
              </w:rPr>
              <w:t xml:space="preserve">compliance </w:t>
            </w:r>
            <w:r w:rsidRPr="00E67209">
              <w:rPr>
                <w:sz w:val="21"/>
                <w:szCs w:val="21"/>
              </w:rPr>
              <w:t>in psychosocial hazard management and workers’ compensation duties.</w:t>
            </w:r>
          </w:p>
        </w:tc>
        <w:tc>
          <w:tcPr>
            <w:tcW w:w="2977" w:type="dxa"/>
            <w:vAlign w:val="center"/>
          </w:tcPr>
          <w:p w14:paraId="67295665" w14:textId="2A9C9FCB" w:rsidR="00510CF6" w:rsidRPr="00E67209" w:rsidRDefault="00510CF6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The ACT community has the right to expect that WHS breaches will be consistently enforced in line with WorkSafe ACT’s </w:t>
            </w:r>
            <w:r w:rsidRPr="00E67209">
              <w:rPr>
                <w:i/>
                <w:iCs/>
                <w:sz w:val="21"/>
                <w:szCs w:val="21"/>
              </w:rPr>
              <w:t>Compliance and Enforcement Policy 2020-2024</w:t>
            </w:r>
            <w:r w:rsidRPr="00E67209">
              <w:rPr>
                <w:sz w:val="21"/>
                <w:szCs w:val="21"/>
              </w:rPr>
              <w:t xml:space="preserve">. </w:t>
            </w:r>
          </w:p>
        </w:tc>
        <w:tc>
          <w:tcPr>
            <w:tcW w:w="4729" w:type="dxa"/>
            <w:vAlign w:val="center"/>
          </w:tcPr>
          <w:p w14:paraId="26E02ECA" w14:textId="05043D51" w:rsidR="007B1F1D" w:rsidRPr="00E67209" w:rsidRDefault="00EB50FA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Proactive </w:t>
            </w:r>
            <w:r w:rsidR="00510CF6" w:rsidRPr="00E67209">
              <w:rPr>
                <w:sz w:val="21"/>
                <w:szCs w:val="21"/>
              </w:rPr>
              <w:t>compliance and enforcement campaigns.</w:t>
            </w:r>
          </w:p>
          <w:p w14:paraId="7075C7FC" w14:textId="31BA295E" w:rsidR="00510CF6" w:rsidRPr="00E67209" w:rsidRDefault="00EB50FA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Develop and implement a triaging process for psychosocial hazard</w:t>
            </w:r>
            <w:r w:rsidR="00510CF6" w:rsidRPr="00E67209">
              <w:rPr>
                <w:sz w:val="21"/>
                <w:szCs w:val="21"/>
              </w:rPr>
              <w:t xml:space="preserve"> complaints and </w:t>
            </w:r>
            <w:r w:rsidR="00310368" w:rsidRPr="00E67209">
              <w:rPr>
                <w:sz w:val="21"/>
                <w:szCs w:val="21"/>
              </w:rPr>
              <w:t>notifiable incidents</w:t>
            </w:r>
            <w:r w:rsidR="00510CF6" w:rsidRPr="00E67209">
              <w:rPr>
                <w:sz w:val="21"/>
                <w:szCs w:val="21"/>
              </w:rPr>
              <w:t>.</w:t>
            </w:r>
          </w:p>
          <w:p w14:paraId="4EE4DF5C" w14:textId="77777777" w:rsidR="00510CF6" w:rsidRPr="00E67209" w:rsidRDefault="00510CF6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Full use of compliance tools, including:</w:t>
            </w:r>
          </w:p>
          <w:p w14:paraId="42757C21" w14:textId="16D1FA27" w:rsidR="00510CF6" w:rsidRPr="00E67209" w:rsidRDefault="00310368" w:rsidP="00EB50FA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providing</w:t>
            </w:r>
            <w:r w:rsidR="00510CF6" w:rsidRPr="00E67209">
              <w:rPr>
                <w:sz w:val="21"/>
                <w:szCs w:val="21"/>
              </w:rPr>
              <w:t xml:space="preserve"> advice on compliance</w:t>
            </w:r>
          </w:p>
          <w:p w14:paraId="5D15E81E" w14:textId="758A2CD6" w:rsidR="00510CF6" w:rsidRPr="00E67209" w:rsidRDefault="00310368" w:rsidP="00EB50FA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i</w:t>
            </w:r>
            <w:r w:rsidR="00510CF6" w:rsidRPr="00E67209">
              <w:rPr>
                <w:sz w:val="21"/>
                <w:szCs w:val="21"/>
              </w:rPr>
              <w:t xml:space="preserve">ssuing </w:t>
            </w:r>
            <w:r w:rsidRPr="00E67209">
              <w:rPr>
                <w:sz w:val="21"/>
                <w:szCs w:val="21"/>
              </w:rPr>
              <w:t>Notices, and</w:t>
            </w:r>
          </w:p>
          <w:p w14:paraId="1F6B07F5" w14:textId="51A17FAB" w:rsidR="00AC3F0A" w:rsidRPr="00E67209" w:rsidRDefault="00310368" w:rsidP="00EB50FA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ind w:left="880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c</w:t>
            </w:r>
            <w:r w:rsidR="00510CF6" w:rsidRPr="00E67209">
              <w:rPr>
                <w:sz w:val="21"/>
                <w:szCs w:val="21"/>
              </w:rPr>
              <w:t xml:space="preserve">ommencing </w:t>
            </w:r>
            <w:r w:rsidR="00EA0CD0" w:rsidRPr="00E67209">
              <w:rPr>
                <w:sz w:val="21"/>
                <w:szCs w:val="21"/>
              </w:rPr>
              <w:t>prosecution</w:t>
            </w:r>
            <w:r w:rsidRPr="00E67209">
              <w:rPr>
                <w:sz w:val="21"/>
                <w:szCs w:val="21"/>
              </w:rPr>
              <w:t>s</w:t>
            </w:r>
            <w:r w:rsidR="00AC3F0A" w:rsidRPr="00E67209">
              <w:rPr>
                <w:sz w:val="21"/>
                <w:szCs w:val="21"/>
              </w:rPr>
              <w:t>.</w:t>
            </w:r>
          </w:p>
        </w:tc>
      </w:tr>
      <w:tr w:rsidR="007B1F1D" w:rsidRPr="00E67209" w14:paraId="53C5FE57" w14:textId="681CFF38" w:rsidTr="002A3683">
        <w:tc>
          <w:tcPr>
            <w:tcW w:w="489" w:type="dxa"/>
            <w:vAlign w:val="center"/>
          </w:tcPr>
          <w:p w14:paraId="14CD8FE8" w14:textId="329B1D1F" w:rsidR="007B1F1D" w:rsidRPr="00E67209" w:rsidRDefault="007B1F1D" w:rsidP="00EE4FD3">
            <w:pPr>
              <w:spacing w:before="80" w:after="80" w:line="240" w:lineRule="auto"/>
              <w:rPr>
                <w:b/>
                <w:bCs/>
                <w:sz w:val="21"/>
                <w:szCs w:val="21"/>
              </w:rPr>
            </w:pPr>
            <w:r w:rsidRPr="00E67209">
              <w:rPr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2341" w:type="dxa"/>
            <w:vAlign w:val="center"/>
          </w:tcPr>
          <w:p w14:paraId="4EDC0912" w14:textId="1051E3F6" w:rsidR="007B1F1D" w:rsidRPr="00E67209" w:rsidRDefault="007B1F1D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Build WorkSafe ACT</w:t>
            </w:r>
            <w:r w:rsidR="00310368" w:rsidRPr="00E67209">
              <w:rPr>
                <w:sz w:val="21"/>
                <w:szCs w:val="21"/>
              </w:rPr>
              <w:t>’s</w:t>
            </w:r>
            <w:r w:rsidRPr="00E67209">
              <w:rPr>
                <w:sz w:val="21"/>
                <w:szCs w:val="21"/>
              </w:rPr>
              <w:t xml:space="preserve"> capability and capacity as a responsive regulator </w:t>
            </w:r>
            <w:r w:rsidR="00310368" w:rsidRPr="00E67209">
              <w:rPr>
                <w:sz w:val="21"/>
                <w:szCs w:val="21"/>
              </w:rPr>
              <w:t>for work-related</w:t>
            </w:r>
            <w:r w:rsidRPr="00E67209">
              <w:rPr>
                <w:sz w:val="21"/>
                <w:szCs w:val="21"/>
              </w:rPr>
              <w:t xml:space="preserve"> psychosocial hazard</w:t>
            </w:r>
            <w:r w:rsidR="00310368" w:rsidRPr="00E67209">
              <w:rPr>
                <w:sz w:val="21"/>
                <w:szCs w:val="21"/>
              </w:rPr>
              <w:t>s and risks</w:t>
            </w:r>
            <w:r w:rsidRPr="00E67209">
              <w:rPr>
                <w:sz w:val="21"/>
                <w:szCs w:val="21"/>
              </w:rPr>
              <w:t>.</w:t>
            </w:r>
          </w:p>
        </w:tc>
        <w:tc>
          <w:tcPr>
            <w:tcW w:w="2977" w:type="dxa"/>
            <w:vAlign w:val="center"/>
          </w:tcPr>
          <w:p w14:paraId="6A54D6EC" w14:textId="49DB8A19" w:rsidR="007B1F1D" w:rsidRPr="00E67209" w:rsidRDefault="00AC33B3" w:rsidP="00EE4FD3">
            <w:pPr>
              <w:spacing w:before="80" w:after="80" w:line="240" w:lineRule="auto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WorkSafe ACT require</w:t>
            </w:r>
            <w:r w:rsidR="00310368" w:rsidRPr="00E67209">
              <w:rPr>
                <w:sz w:val="21"/>
                <w:szCs w:val="21"/>
              </w:rPr>
              <w:t>s</w:t>
            </w:r>
            <w:r w:rsidRPr="00E67209">
              <w:rPr>
                <w:sz w:val="21"/>
                <w:szCs w:val="21"/>
              </w:rPr>
              <w:t xml:space="preserve"> the appropriate </w:t>
            </w:r>
            <w:r w:rsidR="00310368" w:rsidRPr="00E67209">
              <w:rPr>
                <w:sz w:val="21"/>
                <w:szCs w:val="21"/>
              </w:rPr>
              <w:t>capability</w:t>
            </w:r>
            <w:r w:rsidRPr="00E67209">
              <w:rPr>
                <w:sz w:val="21"/>
                <w:szCs w:val="21"/>
              </w:rPr>
              <w:t xml:space="preserve"> and </w:t>
            </w:r>
            <w:r w:rsidR="00310368" w:rsidRPr="00E67209">
              <w:rPr>
                <w:sz w:val="21"/>
                <w:szCs w:val="21"/>
              </w:rPr>
              <w:t>infrastructure</w:t>
            </w:r>
            <w:r w:rsidRPr="00E67209">
              <w:rPr>
                <w:sz w:val="21"/>
                <w:szCs w:val="21"/>
              </w:rPr>
              <w:t xml:space="preserve"> to deliver the stated objectives.</w:t>
            </w:r>
          </w:p>
        </w:tc>
        <w:tc>
          <w:tcPr>
            <w:tcW w:w="4729" w:type="dxa"/>
            <w:vAlign w:val="center"/>
          </w:tcPr>
          <w:p w14:paraId="2883CD44" w14:textId="6B054E98" w:rsidR="007B1F1D" w:rsidRPr="00E67209" w:rsidRDefault="00310368" w:rsidP="00C7793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 xml:space="preserve">Targeted recruitment and </w:t>
            </w:r>
            <w:r w:rsidR="00E67209">
              <w:rPr>
                <w:sz w:val="21"/>
                <w:szCs w:val="21"/>
              </w:rPr>
              <w:t xml:space="preserve">broad inspectorate </w:t>
            </w:r>
            <w:r w:rsidRPr="00E67209">
              <w:rPr>
                <w:sz w:val="21"/>
                <w:szCs w:val="21"/>
              </w:rPr>
              <w:t>training to improve</w:t>
            </w:r>
            <w:r w:rsidR="00AC33B3" w:rsidRPr="00E67209">
              <w:rPr>
                <w:sz w:val="21"/>
                <w:szCs w:val="21"/>
              </w:rPr>
              <w:t xml:space="preserve"> technical knowledge and skills on psychosocial matters.</w:t>
            </w:r>
          </w:p>
          <w:p w14:paraId="3B77F08B" w14:textId="2ADE0AC0" w:rsidR="00AC3F0A" w:rsidRPr="00E67209" w:rsidRDefault="00310368" w:rsidP="00E67209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ind w:left="455"/>
              <w:contextualSpacing w:val="0"/>
              <w:rPr>
                <w:sz w:val="21"/>
                <w:szCs w:val="21"/>
              </w:rPr>
            </w:pPr>
            <w:r w:rsidRPr="00E67209">
              <w:rPr>
                <w:sz w:val="21"/>
                <w:szCs w:val="21"/>
              </w:rPr>
              <w:t>Develop and implement Standard Operating Procedures.</w:t>
            </w:r>
          </w:p>
        </w:tc>
      </w:tr>
    </w:tbl>
    <w:p w14:paraId="684914E4" w14:textId="77777777" w:rsidR="005B21F8" w:rsidRDefault="005B21F8" w:rsidP="005B21F8">
      <w:pPr>
        <w:pStyle w:val="NormalIndent6mm"/>
      </w:pPr>
    </w:p>
    <w:p w14:paraId="1B575F40" w14:textId="56B364C4" w:rsidR="008948F2" w:rsidRPr="0050142C" w:rsidRDefault="00C87AD7" w:rsidP="008948F2">
      <w:pPr>
        <w:pStyle w:val="Heading2"/>
      </w:pPr>
      <w:r w:rsidRPr="0050142C">
        <w:t>PRIORIT</w:t>
      </w:r>
      <w:r>
        <w:t xml:space="preserve">y </w:t>
      </w:r>
      <w:r w:rsidR="006C35AD">
        <w:t>HAZARDS</w:t>
      </w:r>
      <w:r w:rsidR="002A3683">
        <w:t>,</w:t>
      </w:r>
      <w:r w:rsidR="006C35AD">
        <w:t xml:space="preserve"> </w:t>
      </w:r>
      <w:r>
        <w:t>industries and work groups</w:t>
      </w:r>
    </w:p>
    <w:p w14:paraId="335B00F9" w14:textId="37E74F7F" w:rsidR="006C35AD" w:rsidRDefault="00BA3DB6" w:rsidP="006C35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Priority hazards, industries and work groups for the Strategy are identified through a combination of q</w:t>
      </w:r>
      <w:r w:rsidR="006C35AD">
        <w:rPr>
          <w:rFonts w:ascii="Arial" w:hAnsi="Arial" w:cs="Arial"/>
          <w:sz w:val="22"/>
          <w:szCs w:val="22"/>
        </w:rPr>
        <w:t>ualitative and quantitative data, including Salesforce</w:t>
      </w:r>
      <w:r>
        <w:rPr>
          <w:rFonts w:ascii="Arial" w:hAnsi="Arial" w:cs="Arial"/>
          <w:sz w:val="22"/>
          <w:szCs w:val="22"/>
        </w:rPr>
        <w:t xml:space="preserve"> (WorkSafe ACT’s case management system),</w:t>
      </w:r>
      <w:r w:rsidR="006C35AD">
        <w:rPr>
          <w:rFonts w:ascii="Arial" w:hAnsi="Arial" w:cs="Arial"/>
          <w:sz w:val="22"/>
          <w:szCs w:val="22"/>
        </w:rPr>
        <w:t xml:space="preserve"> investigations and trend analysis and </w:t>
      </w:r>
      <w:r>
        <w:rPr>
          <w:rFonts w:ascii="Arial" w:hAnsi="Arial" w:cs="Arial"/>
          <w:sz w:val="22"/>
          <w:szCs w:val="22"/>
        </w:rPr>
        <w:t xml:space="preserve">stakeholder </w:t>
      </w:r>
      <w:r w:rsidR="006C35AD">
        <w:rPr>
          <w:rFonts w:ascii="Arial" w:hAnsi="Arial" w:cs="Arial"/>
          <w:sz w:val="22"/>
          <w:szCs w:val="22"/>
        </w:rPr>
        <w:t>feedback</w:t>
      </w:r>
      <w:r>
        <w:rPr>
          <w:rFonts w:ascii="Arial" w:hAnsi="Arial" w:cs="Arial"/>
          <w:sz w:val="22"/>
          <w:szCs w:val="22"/>
        </w:rPr>
        <w:t>.</w:t>
      </w:r>
    </w:p>
    <w:p w14:paraId="3FE18B03" w14:textId="1D7319D4" w:rsidR="00BA3DB6" w:rsidRDefault="00BA3DB6" w:rsidP="005B21F8">
      <w:pPr>
        <w:keepNext/>
        <w:spacing w:befor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Priority hazards</w:t>
      </w:r>
    </w:p>
    <w:p w14:paraId="63B2938F" w14:textId="7B04F032" w:rsidR="00BA3DB6" w:rsidRPr="00BA3DB6" w:rsidRDefault="00BA3DB6" w:rsidP="00BA3DB6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hazards identified for priority for this strategy include:</w:t>
      </w:r>
    </w:p>
    <w:p w14:paraId="45411970" w14:textId="77777777" w:rsidR="006C35AD" w:rsidRPr="00CB54A8" w:rsidRDefault="006C35AD" w:rsidP="006C35AD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D79B461" wp14:editId="7109CD25">
            <wp:extent cx="6696710" cy="1729740"/>
            <wp:effectExtent l="0" t="0" r="889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9C075" w14:textId="5C413ADE" w:rsidR="006C35AD" w:rsidRPr="00BA3DB6" w:rsidRDefault="00BA3DB6" w:rsidP="008948F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Priority industries</w:t>
      </w:r>
    </w:p>
    <w:p w14:paraId="30392639" w14:textId="07EE996B" w:rsidR="0050142C" w:rsidRPr="0050142C" w:rsidRDefault="00BA3DB6" w:rsidP="00BA3DB6">
      <w:pPr>
        <w:spacing w:after="0"/>
        <w:rPr>
          <w:rFonts w:ascii="Arial" w:hAnsi="Arial" w:cs="Arial"/>
          <w:sz w:val="22"/>
          <w:szCs w:val="22"/>
        </w:rPr>
      </w:pPr>
      <w:r w:rsidRPr="00326CA9">
        <w:rPr>
          <w:noProof/>
        </w:rPr>
        <w:drawing>
          <wp:inline distT="0" distB="0" distL="0" distR="0" wp14:anchorId="064BFB83" wp14:editId="50A98ED0">
            <wp:extent cx="6336030" cy="952500"/>
            <wp:effectExtent l="19050" t="0" r="4572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10E10DF7" w14:textId="27D8C848" w:rsidR="00BA3DB6" w:rsidRPr="00BA3DB6" w:rsidRDefault="00BA3DB6" w:rsidP="005B21F8">
      <w:pPr>
        <w:spacing w:befor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Priority work groups</w:t>
      </w:r>
    </w:p>
    <w:p w14:paraId="287B7529" w14:textId="513C499E" w:rsidR="00251636" w:rsidRPr="0050142C" w:rsidRDefault="00251636" w:rsidP="00251636">
      <w:pPr>
        <w:rPr>
          <w:rFonts w:ascii="Arial" w:hAnsi="Arial" w:cs="Arial"/>
          <w:sz w:val="22"/>
          <w:szCs w:val="22"/>
        </w:rPr>
      </w:pPr>
      <w:r w:rsidRPr="0050142C">
        <w:rPr>
          <w:rFonts w:ascii="Arial" w:hAnsi="Arial" w:cs="Arial"/>
          <w:sz w:val="22"/>
          <w:szCs w:val="22"/>
        </w:rPr>
        <w:t>Priority work groups have been identified as:</w:t>
      </w:r>
    </w:p>
    <w:p w14:paraId="746B6159" w14:textId="18B7DF12" w:rsidR="00251636" w:rsidRPr="0050142C" w:rsidRDefault="00BA3DB6" w:rsidP="005B21F8">
      <w:pPr>
        <w:pStyle w:val="ListParagraph"/>
        <w:numPr>
          <w:ilvl w:val="0"/>
          <w:numId w:val="29"/>
        </w:numPr>
        <w:spacing w:after="120" w:line="240" w:lineRule="auto"/>
        <w:contextualSpacing w:val="0"/>
        <w:rPr>
          <w:rFonts w:ascii="Arial" w:hAnsi="Arial" w:cs="Arial"/>
        </w:rPr>
      </w:pPr>
      <w:bookmarkStart w:id="3" w:name="_Hlk81807949"/>
      <w:r>
        <w:rPr>
          <w:rFonts w:ascii="Arial" w:hAnsi="Arial" w:cs="Arial"/>
        </w:rPr>
        <w:t>businesse</w:t>
      </w:r>
      <w:r w:rsidR="0050142C">
        <w:rPr>
          <w:rFonts w:ascii="Arial" w:hAnsi="Arial" w:cs="Arial"/>
        </w:rPr>
        <w:t>s</w:t>
      </w:r>
      <w:r w:rsidR="00251636" w:rsidRPr="0050142C">
        <w:rPr>
          <w:rFonts w:ascii="Arial" w:hAnsi="Arial" w:cs="Arial"/>
        </w:rPr>
        <w:t xml:space="preserve"> with less than 20 workers</w:t>
      </w:r>
    </w:p>
    <w:p w14:paraId="5D03CE1F" w14:textId="77777777" w:rsidR="00BA3DB6" w:rsidRDefault="00BA3DB6" w:rsidP="005B21F8">
      <w:pPr>
        <w:pStyle w:val="ListParagraph"/>
        <w:numPr>
          <w:ilvl w:val="0"/>
          <w:numId w:val="29"/>
        </w:numPr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businesse</w:t>
      </w:r>
      <w:r w:rsidR="0050142C">
        <w:rPr>
          <w:rFonts w:ascii="Arial" w:hAnsi="Arial" w:cs="Arial"/>
        </w:rPr>
        <w:t>s w</w:t>
      </w:r>
      <w:r w:rsidR="00251636" w:rsidRPr="0050142C">
        <w:rPr>
          <w:rFonts w:ascii="Arial" w:hAnsi="Arial" w:cs="Arial"/>
        </w:rPr>
        <w:t xml:space="preserve">ith workers </w:t>
      </w:r>
      <w:r w:rsidR="0050142C">
        <w:rPr>
          <w:rFonts w:ascii="Arial" w:hAnsi="Arial" w:cs="Arial"/>
        </w:rPr>
        <w:t xml:space="preserve">at </w:t>
      </w:r>
      <w:r w:rsidR="00251636" w:rsidRPr="0050142C">
        <w:rPr>
          <w:rFonts w:ascii="Arial" w:hAnsi="Arial" w:cs="Arial"/>
        </w:rPr>
        <w:t>greater risk</w:t>
      </w:r>
      <w:r w:rsidR="0050142C">
        <w:rPr>
          <w:rFonts w:ascii="Arial" w:hAnsi="Arial" w:cs="Arial"/>
        </w:rPr>
        <w:t xml:space="preserve"> of psychological harm</w:t>
      </w:r>
      <w:r w:rsidR="00251636" w:rsidRPr="0050142C">
        <w:rPr>
          <w:rFonts w:ascii="Arial" w:hAnsi="Arial" w:cs="Arial"/>
        </w:rPr>
        <w:t>, such as</w:t>
      </w:r>
      <w:r>
        <w:rPr>
          <w:rFonts w:ascii="Arial" w:hAnsi="Arial" w:cs="Arial"/>
        </w:rPr>
        <w:t>:</w:t>
      </w:r>
      <w:r w:rsidR="00251636" w:rsidRPr="0050142C">
        <w:rPr>
          <w:rFonts w:ascii="Arial" w:hAnsi="Arial" w:cs="Arial"/>
        </w:rPr>
        <w:t xml:space="preserve"> </w:t>
      </w:r>
    </w:p>
    <w:p w14:paraId="185C5D62" w14:textId="77777777" w:rsidR="00BA3DB6" w:rsidRDefault="00251636" w:rsidP="005B21F8">
      <w:pPr>
        <w:pStyle w:val="ListParagraph"/>
        <w:numPr>
          <w:ilvl w:val="1"/>
          <w:numId w:val="29"/>
        </w:numPr>
        <w:spacing w:after="120" w:line="240" w:lineRule="auto"/>
        <w:contextualSpacing w:val="0"/>
        <w:rPr>
          <w:rFonts w:ascii="Arial" w:hAnsi="Arial" w:cs="Arial"/>
        </w:rPr>
      </w:pPr>
      <w:r w:rsidRPr="0050142C">
        <w:rPr>
          <w:rFonts w:ascii="Arial" w:hAnsi="Arial" w:cs="Arial"/>
        </w:rPr>
        <w:t>casual workers</w:t>
      </w:r>
    </w:p>
    <w:p w14:paraId="5FAA594C" w14:textId="77777777" w:rsidR="00BA3DB6" w:rsidRDefault="00251636" w:rsidP="005B21F8">
      <w:pPr>
        <w:pStyle w:val="ListParagraph"/>
        <w:numPr>
          <w:ilvl w:val="1"/>
          <w:numId w:val="29"/>
        </w:numPr>
        <w:spacing w:after="120" w:line="240" w:lineRule="auto"/>
        <w:contextualSpacing w:val="0"/>
        <w:rPr>
          <w:rFonts w:ascii="Arial" w:hAnsi="Arial" w:cs="Arial"/>
        </w:rPr>
      </w:pPr>
      <w:r w:rsidRPr="0050142C">
        <w:rPr>
          <w:rFonts w:ascii="Arial" w:hAnsi="Arial" w:cs="Arial"/>
        </w:rPr>
        <w:t>labour hire workers</w:t>
      </w:r>
    </w:p>
    <w:p w14:paraId="094CB039" w14:textId="77777777" w:rsidR="00BA3DB6" w:rsidRDefault="0050142C" w:rsidP="005B21F8">
      <w:pPr>
        <w:pStyle w:val="ListParagraph"/>
        <w:numPr>
          <w:ilvl w:val="1"/>
          <w:numId w:val="29"/>
        </w:numPr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women, </w:t>
      </w:r>
      <w:proofErr w:type="gramStart"/>
      <w:r w:rsidR="00251636" w:rsidRPr="0050142C">
        <w:rPr>
          <w:rFonts w:ascii="Arial" w:hAnsi="Arial" w:cs="Arial"/>
        </w:rPr>
        <w:t>apprentices</w:t>
      </w:r>
      <w:proofErr w:type="gramEnd"/>
      <w:r w:rsidR="00DE2F02">
        <w:rPr>
          <w:rFonts w:ascii="Arial" w:hAnsi="Arial" w:cs="Arial"/>
        </w:rPr>
        <w:t xml:space="preserve"> and young workers, </w:t>
      </w:r>
      <w:r w:rsidR="00251636" w:rsidRPr="0050142C">
        <w:rPr>
          <w:rFonts w:ascii="Arial" w:hAnsi="Arial" w:cs="Arial"/>
        </w:rPr>
        <w:t xml:space="preserve">and </w:t>
      </w:r>
    </w:p>
    <w:p w14:paraId="7B45004D" w14:textId="4299216C" w:rsidR="00251636" w:rsidRDefault="0050142C" w:rsidP="005B21F8">
      <w:pPr>
        <w:pStyle w:val="ListParagraph"/>
        <w:numPr>
          <w:ilvl w:val="1"/>
          <w:numId w:val="29"/>
        </w:numPr>
        <w:spacing w:after="120" w:line="240" w:lineRule="auto"/>
        <w:ind w:left="14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culturally and linguistically diverse </w:t>
      </w:r>
      <w:r w:rsidR="00251636" w:rsidRPr="0050142C">
        <w:rPr>
          <w:rFonts w:ascii="Arial" w:hAnsi="Arial" w:cs="Arial"/>
        </w:rPr>
        <w:t>workers.</w:t>
      </w:r>
    </w:p>
    <w:p w14:paraId="07A3F9DD" w14:textId="21F0F643" w:rsidR="005B2A2A" w:rsidRPr="005B2A2A" w:rsidRDefault="005B2A2A" w:rsidP="005B2A2A">
      <w:pPr>
        <w:rPr>
          <w:rFonts w:ascii="Arial" w:hAnsi="Arial" w:cs="Arial"/>
          <w:sz w:val="22"/>
          <w:szCs w:val="22"/>
        </w:rPr>
      </w:pPr>
      <w:r w:rsidRPr="005B2A2A">
        <w:rPr>
          <w:rFonts w:ascii="Arial" w:hAnsi="Arial" w:cs="Arial"/>
          <w:sz w:val="22"/>
          <w:szCs w:val="22"/>
        </w:rPr>
        <w:t xml:space="preserve">High-risk </w:t>
      </w:r>
      <w:r>
        <w:rPr>
          <w:rFonts w:ascii="Arial" w:hAnsi="Arial" w:cs="Arial"/>
          <w:sz w:val="22"/>
          <w:szCs w:val="22"/>
        </w:rPr>
        <w:t>and po</w:t>
      </w:r>
      <w:r w:rsidR="00E82E3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r performing </w:t>
      </w:r>
      <w:r w:rsidRPr="005B2A2A">
        <w:rPr>
          <w:rFonts w:ascii="Arial" w:hAnsi="Arial" w:cs="Arial"/>
          <w:sz w:val="22"/>
          <w:szCs w:val="22"/>
        </w:rPr>
        <w:t xml:space="preserve">workplaces identified </w:t>
      </w:r>
      <w:r w:rsidR="00E82E3A">
        <w:rPr>
          <w:rFonts w:ascii="Arial" w:hAnsi="Arial" w:cs="Arial"/>
          <w:sz w:val="22"/>
          <w:szCs w:val="22"/>
        </w:rPr>
        <w:t>during the Strategy may also be targeted for inclusion as priority work groups.</w:t>
      </w:r>
    </w:p>
    <w:p w14:paraId="710FE16D" w14:textId="24F456D3" w:rsidR="008948F2" w:rsidRDefault="00FC4E55" w:rsidP="005B21F8">
      <w:pPr>
        <w:pStyle w:val="Heading2"/>
      </w:pPr>
      <w:bookmarkStart w:id="4" w:name="_Toc80349767"/>
      <w:bookmarkEnd w:id="3"/>
      <w:r>
        <w:lastRenderedPageBreak/>
        <w:t>EVALUATION</w:t>
      </w:r>
      <w:bookmarkEnd w:id="4"/>
    </w:p>
    <w:p w14:paraId="6AEBA285" w14:textId="585F8FCA" w:rsidR="00032694" w:rsidRDefault="005E72B9" w:rsidP="000326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WorkSafe ACT is committed to </w:t>
      </w:r>
      <w:r w:rsidR="007C6115">
        <w:rPr>
          <w:rFonts w:ascii="Arial" w:hAnsi="Arial" w:cs="Arial"/>
          <w:sz w:val="22"/>
          <w:szCs w:val="22"/>
        </w:rPr>
        <w:t xml:space="preserve">evaluating and reporting activities in support of its Strategies. This information will be used to inform subsequent updates. </w:t>
      </w:r>
    </w:p>
    <w:p w14:paraId="651C2FAB" w14:textId="5800F28A" w:rsidR="005B21F8" w:rsidRDefault="005B21F8" w:rsidP="000326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Strategy will undergo evaluation at 12 and 24 months and a final evaluation report of activities and achievements in the first quarter of 2025.</w:t>
      </w:r>
    </w:p>
    <w:p w14:paraId="5876D021" w14:textId="7794EEBE" w:rsidR="007C6115" w:rsidRDefault="005B21F8" w:rsidP="000326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progress of the Strategy will be reported in WorkSafe ACT’s Annual Report 2022-25</w:t>
      </w:r>
      <w:r w:rsidR="007C6115">
        <w:rPr>
          <w:rFonts w:ascii="Arial" w:hAnsi="Arial" w:cs="Arial"/>
          <w:sz w:val="22"/>
          <w:szCs w:val="22"/>
        </w:rPr>
        <w:t xml:space="preserve"> published on the website: </w:t>
      </w:r>
      <w:hyperlink r:id="rId24" w:history="1">
        <w:r w:rsidR="007C6115" w:rsidRPr="00FD4137">
          <w:rPr>
            <w:rStyle w:val="Hyperlink"/>
            <w:rFonts w:ascii="Arial" w:hAnsi="Arial" w:cs="Arial"/>
            <w:sz w:val="22"/>
            <w:szCs w:val="22"/>
          </w:rPr>
          <w:t>https://www.worksafe.act.gov.au/</w:t>
        </w:r>
      </w:hyperlink>
      <w:r w:rsidR="007C6115">
        <w:rPr>
          <w:rFonts w:ascii="Arial" w:hAnsi="Arial" w:cs="Arial"/>
          <w:sz w:val="22"/>
          <w:szCs w:val="22"/>
        </w:rPr>
        <w:t xml:space="preserve"> </w:t>
      </w:r>
    </w:p>
    <w:sectPr w:rsidR="007C6115" w:rsidSect="006A67C0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680" w:right="680" w:bottom="680" w:left="68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37345" w14:textId="77777777" w:rsidR="00046B83" w:rsidRDefault="00046B83" w:rsidP="008E21DE">
      <w:pPr>
        <w:spacing w:before="0" w:after="0"/>
      </w:pPr>
      <w:r>
        <w:separator/>
      </w:r>
    </w:p>
    <w:p w14:paraId="4B4A150D" w14:textId="77777777" w:rsidR="00046B83" w:rsidRDefault="00046B83"/>
  </w:endnote>
  <w:endnote w:type="continuationSeparator" w:id="0">
    <w:p w14:paraId="1E056180" w14:textId="77777777" w:rsidR="00046B83" w:rsidRDefault="00046B83" w:rsidP="008E21DE">
      <w:pPr>
        <w:spacing w:before="0" w:after="0"/>
      </w:pPr>
      <w:r>
        <w:continuationSeparator/>
      </w:r>
    </w:p>
    <w:p w14:paraId="4F7A3228" w14:textId="77777777" w:rsidR="00046B83" w:rsidRDefault="00046B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1EA48" w14:textId="0BBA7F75" w:rsidR="00891EDC" w:rsidRDefault="00891EDC" w:rsidP="006A67C0">
    <w:pPr>
      <w:spacing w:before="0" w:after="0"/>
    </w:pPr>
    <w:r>
      <w:fldChar w:fldCharType="begin"/>
    </w:r>
    <w:r>
      <w:instrText xml:space="preserve"> DATE \@ "d/MM/yyyy" </w:instrText>
    </w:r>
    <w:r>
      <w:fldChar w:fldCharType="separate"/>
    </w:r>
    <w:r w:rsidR="00114E64">
      <w:rPr>
        <w:noProof/>
      </w:rPr>
      <w:t>30/09/2021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2EC9D" w14:textId="78CD6A46" w:rsidR="00891EDC" w:rsidRDefault="00891EDC" w:rsidP="006A67C0">
    <w:pPr>
      <w:spacing w:before="0"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B2831C5" wp14:editId="400A2630">
              <wp:simplePos x="0" y="0"/>
              <wp:positionH relativeFrom="column">
                <wp:posOffset>-4068445</wp:posOffset>
              </wp:positionH>
              <wp:positionV relativeFrom="paragraph">
                <wp:posOffset>-3320415</wp:posOffset>
              </wp:positionV>
              <wp:extent cx="3766782" cy="3787775"/>
              <wp:effectExtent l="0" t="0" r="5715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6782" cy="378777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1EDB98" id="Rectangle 7" o:spid="_x0000_s1026" style="position:absolute;margin-left:-320.35pt;margin-top:-261.45pt;width:296.6pt;height:298.2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" fillcolor="#d1d3d3 [3214]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5164" behindDoc="0" locked="0" layoutInCell="1" allowOverlap="1" wp14:anchorId="6067CE2F" wp14:editId="095DDD9C">
          <wp:simplePos x="0" y="0"/>
          <wp:positionH relativeFrom="page">
            <wp:posOffset>191059</wp:posOffset>
          </wp:positionH>
          <wp:positionV relativeFrom="page">
            <wp:posOffset>7028266</wp:posOffset>
          </wp:positionV>
          <wp:extent cx="2449195" cy="10433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placeACT_cov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104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96143" w14:textId="188FC514" w:rsidR="00891EDC" w:rsidRPr="00CE3670" w:rsidRDefault="00891EDC" w:rsidP="00CE3670">
    <w:pPr>
      <w:pStyle w:val="Footer"/>
      <w:spacing w:before="360"/>
      <w:rPr>
        <w:caps/>
      </w:rPr>
    </w:pPr>
    <w:r w:rsidRPr="00CE3670">
      <w:rPr>
        <w:caps/>
        <w:noProof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3BA87800" wp14:editId="49105E0F">
              <wp:simplePos x="0" y="0"/>
              <wp:positionH relativeFrom="page">
                <wp:posOffset>6070600</wp:posOffset>
              </wp:positionH>
              <wp:positionV relativeFrom="page">
                <wp:posOffset>10083800</wp:posOffset>
              </wp:positionV>
              <wp:extent cx="1490345" cy="600710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60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30F0AA" w14:textId="77777777" w:rsidR="00891EDC" w:rsidRPr="00CE3670" w:rsidRDefault="00891EDC" w:rsidP="00CE3670">
                          <w:pPr>
                            <w:pStyle w:val="Footer"/>
                            <w:jc w:val="right"/>
                            <w:rPr>
                              <w:caps/>
                            </w:rPr>
                          </w:pPr>
                          <w:r w:rsidRPr="00CE3670">
                            <w:rPr>
                              <w:caps/>
                            </w:rPr>
                            <w:t xml:space="preserve">Page </w: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instrText xml:space="preserve"> PAGE 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  <w:r w:rsidRPr="00CE3670">
                            <w:rPr>
                              <w:caps/>
                              <w:noProof/>
                            </w:rPr>
                            <w:t xml:space="preserve"> of 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instrText xml:space="preserve"> NUMPAGES  \* Arabic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32000" bIns="43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8780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478pt;margin-top:794pt;width:117.35pt;height:47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" filled="f" stroked="f" strokeweight=".5pt">
              <v:textbox inset="0,0,12mm,12mm">
                <w:txbxContent>
                  <w:p w14:paraId="4D30F0AA" w14:textId="77777777" w:rsidR="00891EDC" w:rsidRPr="00CE3670" w:rsidRDefault="00891EDC" w:rsidP="00CE3670">
                    <w:pPr>
                      <w:pStyle w:val="Footer"/>
                      <w:jc w:val="right"/>
                      <w:rPr>
                        <w:caps/>
                      </w:rPr>
                    </w:pPr>
                    <w:r w:rsidRPr="00CE3670">
                      <w:rPr>
                        <w:caps/>
                      </w:rPr>
                      <w:t xml:space="preserve">Page </w: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</w:rPr>
                      <w:instrText xml:space="preserve"> PAGE   \* MERGEFORMAT </w:instrTex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  <w:r w:rsidRPr="00CE3670">
                      <w:rPr>
                        <w:caps/>
                        <w:noProof/>
                      </w:rPr>
                      <w:t xml:space="preserve"> of 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instrText xml:space="preserve"> NUMPAGES  \* Arabic  \* MERGEFORMAT </w:instrTex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CE3670">
      <w:rPr>
        <w:caps/>
        <w:noProof/>
        <w:lang w:val="en-US"/>
      </w:rPr>
      <w:fldChar w:fldCharType="begin"/>
    </w:r>
    <w:r w:rsidRPr="00CE3670">
      <w:rPr>
        <w:caps/>
        <w:noProof/>
        <w:lang w:val="en-US"/>
      </w:rPr>
      <w:instrText xml:space="preserve"> STYLEREF  Title  \* MERGEFORMAT </w:instrText>
    </w:r>
    <w:r w:rsidRPr="00CE3670">
      <w:rPr>
        <w:caps/>
        <w:noProof/>
        <w:lang w:val="en-US"/>
      </w:rPr>
      <w:fldChar w:fldCharType="separate"/>
    </w:r>
    <w:r w:rsidR="003533AC">
      <w:rPr>
        <w:caps/>
        <w:noProof/>
        <w:lang w:val="en-US"/>
      </w:rPr>
      <w:t xml:space="preserve">Strategy for MANAGING </w:t>
    </w:r>
    <w:r w:rsidR="003533AC">
      <w:rPr>
        <w:caps/>
        <w:noProof/>
        <w:lang w:val="en-US"/>
      </w:rPr>
      <w:br/>
      <w:t>work-related PSYCHOSOCIAL HAZARDS 2021-2023</w:t>
    </w:r>
    <w:r w:rsidRPr="00CE3670">
      <w:rPr>
        <w:caps/>
        <w:noProof/>
        <w:lang w:val="en-US"/>
      </w:rPr>
      <w:fldChar w:fldCharType="end"/>
    </w:r>
  </w:p>
  <w:p w14:paraId="17753B55" w14:textId="77777777" w:rsidR="00891EDC" w:rsidRPr="006A67C0" w:rsidRDefault="00891EDC" w:rsidP="00CE3670">
    <w:pPr>
      <w:pStyle w:val="Footer"/>
      <w:spacing w:before="4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89BB8" w14:textId="30893B0A" w:rsidR="00891EDC" w:rsidRPr="00CE3670" w:rsidRDefault="00891EDC" w:rsidP="00CE3670">
    <w:pPr>
      <w:pStyle w:val="Footer"/>
      <w:spacing w:before="360"/>
      <w:rPr>
        <w:caps/>
      </w:rPr>
    </w:pPr>
    <w:r w:rsidRPr="00CE3670">
      <w:rPr>
        <w:caps/>
        <w:noProof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5DC08957" wp14:editId="3E61CA03">
              <wp:simplePos x="0" y="0"/>
              <wp:positionH relativeFrom="page">
                <wp:posOffset>6070600</wp:posOffset>
              </wp:positionH>
              <wp:positionV relativeFrom="page">
                <wp:posOffset>10083800</wp:posOffset>
              </wp:positionV>
              <wp:extent cx="1490345" cy="600710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60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E9B4A0" w14:textId="77777777" w:rsidR="00891EDC" w:rsidRPr="00CE3670" w:rsidRDefault="00891EDC" w:rsidP="00CE3670">
                          <w:pPr>
                            <w:pStyle w:val="Footer"/>
                            <w:jc w:val="right"/>
                            <w:rPr>
                              <w:caps/>
                            </w:rPr>
                          </w:pPr>
                          <w:r w:rsidRPr="00CE3670">
                            <w:rPr>
                              <w:caps/>
                            </w:rPr>
                            <w:t xml:space="preserve">Page </w: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instrText xml:space="preserve"> PAGE 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  <w:r w:rsidRPr="00CE3670">
                            <w:rPr>
                              <w:caps/>
                              <w:noProof/>
                            </w:rPr>
                            <w:t xml:space="preserve"> of 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instrText xml:space="preserve"> NUMPAGES  \* Arabic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32000" bIns="43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0895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478pt;margin-top:794pt;width:117.3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" filled="f" stroked="f" strokeweight=".5pt">
              <v:textbox inset="0,0,12mm,12mm">
                <w:txbxContent>
                  <w:p w14:paraId="77E9B4A0" w14:textId="77777777" w:rsidR="00891EDC" w:rsidRPr="00CE3670" w:rsidRDefault="00891EDC" w:rsidP="00CE3670">
                    <w:pPr>
                      <w:pStyle w:val="Footer"/>
                      <w:jc w:val="right"/>
                      <w:rPr>
                        <w:caps/>
                      </w:rPr>
                    </w:pPr>
                    <w:r w:rsidRPr="00CE3670">
                      <w:rPr>
                        <w:caps/>
                      </w:rPr>
                      <w:t xml:space="preserve">Page </w: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</w:rPr>
                      <w:instrText xml:space="preserve"> PAGE   \* MERGEFORMAT </w:instrTex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  <w:r w:rsidRPr="00CE3670">
                      <w:rPr>
                        <w:caps/>
                        <w:noProof/>
                      </w:rPr>
                      <w:t xml:space="preserve"> of 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instrText xml:space="preserve"> NUMPAGES  \* Arabic  \* MERGEFORMAT </w:instrTex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CE3670">
      <w:rPr>
        <w:caps/>
        <w:noProof/>
        <w:lang w:val="en-US"/>
      </w:rPr>
      <w:fldChar w:fldCharType="begin"/>
    </w:r>
    <w:r w:rsidRPr="00CE3670">
      <w:rPr>
        <w:caps/>
        <w:noProof/>
        <w:lang w:val="en-US"/>
      </w:rPr>
      <w:instrText xml:space="preserve"> STYLEREF  Title  \* MERGEFORMAT </w:instrText>
    </w:r>
    <w:r w:rsidRPr="00CE3670">
      <w:rPr>
        <w:caps/>
        <w:noProof/>
        <w:lang w:val="en-US"/>
      </w:rPr>
      <w:fldChar w:fldCharType="separate"/>
    </w:r>
    <w:r w:rsidR="003533AC">
      <w:rPr>
        <w:caps/>
        <w:noProof/>
        <w:lang w:val="en-US"/>
      </w:rPr>
      <w:t xml:space="preserve">Strategy for MANAGING </w:t>
    </w:r>
    <w:r w:rsidR="003533AC">
      <w:rPr>
        <w:caps/>
        <w:noProof/>
        <w:lang w:val="en-US"/>
      </w:rPr>
      <w:br/>
      <w:t>work-related PSYCHOSOCIAL HAZARDS 2021-2023</w:t>
    </w:r>
    <w:r w:rsidRPr="00CE3670">
      <w:rPr>
        <w:caps/>
        <w:noProof/>
        <w:lang w:val="en-US"/>
      </w:rPr>
      <w:fldChar w:fldCharType="end"/>
    </w:r>
  </w:p>
  <w:p w14:paraId="352AB637" w14:textId="77777777" w:rsidR="00891EDC" w:rsidRPr="006A67C0" w:rsidRDefault="00891EDC" w:rsidP="00CE3670">
    <w:pPr>
      <w:pStyle w:val="Footer"/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7D1EB" w14:textId="77777777" w:rsidR="00046B83" w:rsidRPr="00FF08F5" w:rsidRDefault="00046B83" w:rsidP="008E21DE">
      <w:pPr>
        <w:spacing w:before="0" w:after="0"/>
        <w:rPr>
          <w:lang w:val="en-US"/>
        </w:rPr>
      </w:pPr>
      <w:r>
        <w:rPr>
          <w:lang w:val="en-US"/>
        </w:rPr>
        <w:t>____</w:t>
      </w:r>
    </w:p>
  </w:footnote>
  <w:footnote w:type="continuationSeparator" w:id="0">
    <w:p w14:paraId="352C9E38" w14:textId="77777777" w:rsidR="00046B83" w:rsidRDefault="00046B83" w:rsidP="008E21DE">
      <w:pPr>
        <w:spacing w:before="0" w:after="0"/>
      </w:pPr>
      <w:r>
        <w:continuationSeparator/>
      </w:r>
    </w:p>
    <w:p w14:paraId="0BBE9CFE" w14:textId="77777777" w:rsidR="00046B83" w:rsidRDefault="00046B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20476" w14:textId="77777777" w:rsidR="00891EDC" w:rsidRDefault="00891EDC" w:rsidP="006A67C0">
    <w:pPr>
      <w:pStyle w:val="Header"/>
    </w:pPr>
    <w:r>
      <w:rPr>
        <w:noProof/>
      </w:rPr>
      <w:drawing>
        <wp:anchor distT="0" distB="0" distL="114300" distR="114300" simplePos="0" relativeHeight="251656189" behindDoc="1" locked="0" layoutInCell="1" allowOverlap="1" wp14:anchorId="371DBF38" wp14:editId="0B3D87A3">
          <wp:simplePos x="0" y="0"/>
          <wp:positionH relativeFrom="column">
            <wp:posOffset>-4068445</wp:posOffset>
          </wp:positionH>
          <wp:positionV relativeFrom="page">
            <wp:posOffset>-1104900</wp:posOffset>
          </wp:positionV>
          <wp:extent cx="7559040" cy="11337355"/>
          <wp:effectExtent l="0" t="0" r="3810" b="0"/>
          <wp:wrapNone/>
          <wp:docPr id="14" name="Picture 14" descr="A person wearing a h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Stock-174637690-edit-gre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133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1" layoutInCell="1" allowOverlap="1" wp14:anchorId="528925D8" wp14:editId="727DC10F">
          <wp:simplePos x="0" y="0"/>
          <wp:positionH relativeFrom="page">
            <wp:posOffset>431800</wp:posOffset>
          </wp:positionH>
          <wp:positionV relativeFrom="page">
            <wp:posOffset>7272655</wp:posOffset>
          </wp:positionV>
          <wp:extent cx="1962000" cy="557640"/>
          <wp:effectExtent l="0" t="0" r="635" b="0"/>
          <wp:wrapNone/>
          <wp:docPr id="12" name="Picture 1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kplaceACT_cov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55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4" behindDoc="1" locked="0" layoutInCell="1" allowOverlap="1" wp14:anchorId="5D644460" wp14:editId="6A9FEE5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9640" cy="10693440"/>
          <wp:effectExtent l="0" t="0" r="3810" b="0"/>
          <wp:wrapNone/>
          <wp:docPr id="13" name="Picture 1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port_mask-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1069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1F138" w14:textId="77777777" w:rsidR="00891EDC" w:rsidRDefault="00891EDC">
    <w:pPr>
      <w:pStyle w:val="Header"/>
    </w:pPr>
    <w:r>
      <w:rPr>
        <w:noProof/>
      </w:rPr>
      <w:drawing>
        <wp:anchor distT="0" distB="0" distL="114300" distR="114300" simplePos="0" relativeHeight="251681792" behindDoc="1" locked="0" layoutInCell="1" allowOverlap="1" wp14:anchorId="1486724B" wp14:editId="04DB6B0F">
          <wp:simplePos x="0" y="0"/>
          <wp:positionH relativeFrom="column">
            <wp:posOffset>1201420</wp:posOffset>
          </wp:positionH>
          <wp:positionV relativeFrom="paragraph">
            <wp:posOffset>3820160</wp:posOffset>
          </wp:positionV>
          <wp:extent cx="2375535" cy="237553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kSafeACT Plus_Green Outline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535" cy="237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4080" behindDoc="1" locked="0" layoutInCell="1" allowOverlap="1" wp14:anchorId="70A6E0AF" wp14:editId="4D06894B">
          <wp:simplePos x="0" y="0"/>
          <wp:positionH relativeFrom="column">
            <wp:posOffset>-4179570</wp:posOffset>
          </wp:positionH>
          <wp:positionV relativeFrom="paragraph">
            <wp:posOffset>231191</wp:posOffset>
          </wp:positionV>
          <wp:extent cx="2376000" cy="2376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kSafeACT Plus_Green Filled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0" cy="23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0ECDD57F" wp14:editId="0984150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59675" cy="6905767"/>
              <wp:effectExtent l="0" t="0" r="0" b="31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905767"/>
                      </a:xfrm>
                      <a:prstGeom prst="rect">
                        <a:avLst/>
                      </a:prstGeom>
                      <a:blipFill>
                        <a:blip r:embed="rId3"/>
                        <a:srcRect/>
                        <a:stretch>
                          <a:fillRect t="-33943" b="-22291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3C8E84" id="Rectangle 5" o:spid="_x0000_s1026" style="position:absolute;margin-left:0;margin-top:0;width:595.25pt;height:543.75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gUAAAAAFJnaHRsb25nAAAFqQ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AM4QklNBAwAAAAAEnQAAAABAAAAcAAAAKAAAAFQAADSAAAAElgAGAAB/9j/&#10;7QAMQWRvYmVfQ00AAf/uAA5BZG9iZQBkgAAAAAH/2wCEAAwICAgJCAwJCQwRCwoLERUPDAwPFRgT&#10;ExUTExgRDAwMDAwMEQwMDAwMDAwMDAwMDAwMDAwMDAwMDAwMDAwMDAwBDQsLDQ4NEA4OEBQODg4U&#10;FA4ODg4UEQwMDAwMEREMDAwMDAwRDAwMDAwMDAwMDAwMDAwMDAwMDAwMDAwMDAwMDP/AABEIAKA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" stroked="f" strokeweight="1pt">
              <v:fill r:id="rId4" o:title="" recolor="t" rotate="t" type="frame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6933F" w14:textId="77777777" w:rsidR="00891EDC" w:rsidRDefault="00891EDC" w:rsidP="00CE3670">
    <w:pPr>
      <w:pStyle w:val="Header"/>
    </w:pPr>
    <w:r w:rsidRPr="007923D0">
      <w:rPr>
        <w:noProof/>
      </w:rPr>
      <w:drawing>
        <wp:anchor distT="0" distB="0" distL="114300" distR="114300" simplePos="0" relativeHeight="251691008" behindDoc="1" locked="0" layoutInCell="1" allowOverlap="1" wp14:anchorId="710B58CD" wp14:editId="5B5A93FA">
          <wp:simplePos x="0" y="0"/>
          <wp:positionH relativeFrom="column">
            <wp:posOffset>5935850</wp:posOffset>
          </wp:positionH>
          <wp:positionV relativeFrom="paragraph">
            <wp:posOffset>-362263</wp:posOffset>
          </wp:positionV>
          <wp:extent cx="576000" cy="57600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kSafeACT Plus_Green Outline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888" behindDoc="1" locked="0" layoutInCell="1" allowOverlap="1" wp14:anchorId="3CEBC00D" wp14:editId="3B339195">
          <wp:simplePos x="0" y="0"/>
          <wp:positionH relativeFrom="column">
            <wp:posOffset>-160075</wp:posOffset>
          </wp:positionH>
          <wp:positionV relativeFrom="paragraph">
            <wp:posOffset>-55245</wp:posOffset>
          </wp:positionV>
          <wp:extent cx="2240362" cy="535767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kSafeACT Logo inline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362" cy="53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B873F" w14:textId="77777777" w:rsidR="00891EDC" w:rsidRDefault="00891EDC" w:rsidP="00CE3670">
    <w:pPr>
      <w:pStyle w:val="Header"/>
    </w:pPr>
  </w:p>
  <w:p w14:paraId="69202791" w14:textId="77777777" w:rsidR="00891EDC" w:rsidRPr="006A67C0" w:rsidRDefault="00891EDC" w:rsidP="00CE3670">
    <w:pPr>
      <w:pStyle w:val="Header"/>
      <w:spacing w:after="2400"/>
    </w:pPr>
    <w:r w:rsidRPr="007923D0">
      <w:rPr>
        <w:noProof/>
      </w:rPr>
      <w:drawing>
        <wp:anchor distT="0" distB="0" distL="114300" distR="114300" simplePos="0" relativeHeight="251692032" behindDoc="1" locked="0" layoutInCell="1" allowOverlap="1" wp14:anchorId="4464D952" wp14:editId="6BF1F09C">
          <wp:simplePos x="0" y="0"/>
          <wp:positionH relativeFrom="column">
            <wp:posOffset>6551800</wp:posOffset>
          </wp:positionH>
          <wp:positionV relativeFrom="paragraph">
            <wp:posOffset>87317</wp:posOffset>
          </wp:positionV>
          <wp:extent cx="576000" cy="576000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kSafeACT Plus_Green Filled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AEBD5" w14:textId="77777777" w:rsidR="00891EDC" w:rsidRDefault="00891EDC" w:rsidP="006A67C0">
    <w:pPr>
      <w:pStyle w:val="Header"/>
    </w:pPr>
    <w:r w:rsidRPr="007923D0">
      <w:rPr>
        <w:noProof/>
      </w:rPr>
      <w:drawing>
        <wp:anchor distT="0" distB="0" distL="114300" distR="114300" simplePos="0" relativeHeight="251687936" behindDoc="1" locked="0" layoutInCell="1" allowOverlap="1" wp14:anchorId="13F538EC" wp14:editId="4195768C">
          <wp:simplePos x="0" y="0"/>
          <wp:positionH relativeFrom="column">
            <wp:posOffset>5937250</wp:posOffset>
          </wp:positionH>
          <wp:positionV relativeFrom="paragraph">
            <wp:posOffset>-358140</wp:posOffset>
          </wp:positionV>
          <wp:extent cx="576000" cy="5760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kSafeACT Plus_Green Outline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3840" behindDoc="1" locked="0" layoutInCell="1" allowOverlap="1" wp14:anchorId="1DF1B745" wp14:editId="5D10A6CF">
          <wp:simplePos x="0" y="0"/>
          <wp:positionH relativeFrom="column">
            <wp:posOffset>-164077</wp:posOffset>
          </wp:positionH>
          <wp:positionV relativeFrom="paragraph">
            <wp:posOffset>-54987</wp:posOffset>
          </wp:positionV>
          <wp:extent cx="2217600" cy="529200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kSafeACT Logo inline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562843" w14:textId="77777777" w:rsidR="00891EDC" w:rsidRDefault="00891EDC" w:rsidP="006A67C0">
    <w:pPr>
      <w:pStyle w:val="Header"/>
    </w:pPr>
  </w:p>
  <w:p w14:paraId="7D538307" w14:textId="77777777" w:rsidR="00891EDC" w:rsidRPr="006A67C0" w:rsidRDefault="00891EDC" w:rsidP="00CE3670">
    <w:pPr>
      <w:pStyle w:val="Header"/>
      <w:spacing w:after="2400"/>
    </w:pPr>
    <w:r w:rsidRPr="007923D0">
      <w:rPr>
        <w:noProof/>
      </w:rPr>
      <w:drawing>
        <wp:anchor distT="0" distB="0" distL="114300" distR="114300" simplePos="0" relativeHeight="251688960" behindDoc="1" locked="0" layoutInCell="1" allowOverlap="1" wp14:anchorId="62DC3DBF" wp14:editId="3639AD77">
          <wp:simplePos x="0" y="0"/>
          <wp:positionH relativeFrom="column">
            <wp:posOffset>6553200</wp:posOffset>
          </wp:positionH>
          <wp:positionV relativeFrom="paragraph">
            <wp:posOffset>91440</wp:posOffset>
          </wp:positionV>
          <wp:extent cx="576000" cy="576000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kSafeACT Plus_Green Filled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13971"/>
    <w:multiLevelType w:val="hybridMultilevel"/>
    <w:tmpl w:val="D9D6AA7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7A0A9C"/>
    <w:multiLevelType w:val="hybridMultilevel"/>
    <w:tmpl w:val="44DAB6F2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1E6960"/>
    <w:multiLevelType w:val="hybridMultilevel"/>
    <w:tmpl w:val="B6A8CC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360EF"/>
    <w:multiLevelType w:val="hybridMultilevel"/>
    <w:tmpl w:val="B6A8CC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2C6E"/>
    <w:multiLevelType w:val="hybridMultilevel"/>
    <w:tmpl w:val="72466E3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50350"/>
    <w:multiLevelType w:val="hybridMultilevel"/>
    <w:tmpl w:val="7A708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96C1A"/>
    <w:multiLevelType w:val="hybridMultilevel"/>
    <w:tmpl w:val="C4FA1D2A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231F20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231F20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129E75A5"/>
    <w:multiLevelType w:val="hybridMultilevel"/>
    <w:tmpl w:val="55480C9C"/>
    <w:lvl w:ilvl="0" w:tplc="244CEE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44D97"/>
    <w:multiLevelType w:val="hybridMultilevel"/>
    <w:tmpl w:val="D0D633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1618D"/>
    <w:multiLevelType w:val="multilevel"/>
    <w:tmpl w:val="D4B272E4"/>
    <w:styleLink w:val="List1Numbered"/>
    <w:lvl w:ilvl="0">
      <w:start w:val="1"/>
      <w:numFmt w:val="decimal"/>
      <w:pStyle w:val="List1Numbered1"/>
      <w:lvlText w:val="%1."/>
      <w:lvlJc w:val="left"/>
      <w:pPr>
        <w:ind w:left="340" w:hanging="340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1CC862E1"/>
    <w:multiLevelType w:val="multilevel"/>
    <w:tmpl w:val="8892CC6E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/>
        <w:smallCaps w:val="0"/>
        <w:color w:val="00A841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E708D7"/>
    <w:multiLevelType w:val="hybridMultilevel"/>
    <w:tmpl w:val="B372B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F10C9"/>
    <w:multiLevelType w:val="multilevel"/>
    <w:tmpl w:val="8892CC6E"/>
    <w:numStyleLink w:val="FigureNumbers"/>
  </w:abstractNum>
  <w:abstractNum w:abstractNumId="14" w15:restartNumberingAfterBreak="0">
    <w:nsid w:val="20336ADE"/>
    <w:multiLevelType w:val="multilevel"/>
    <w:tmpl w:val="8BB2C2A4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/>
        <w:color w:val="00A841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0812047"/>
    <w:multiLevelType w:val="hybridMultilevel"/>
    <w:tmpl w:val="18FE0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E60CC"/>
    <w:multiLevelType w:val="multilevel"/>
    <w:tmpl w:val="C3C8640A"/>
    <w:numStyleLink w:val="DefaultBullets"/>
  </w:abstractNum>
  <w:abstractNum w:abstractNumId="17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312F"/>
    <w:multiLevelType w:val="hybridMultilevel"/>
    <w:tmpl w:val="0BC4D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66D27"/>
    <w:multiLevelType w:val="hybridMultilevel"/>
    <w:tmpl w:val="6E30C5B0"/>
    <w:lvl w:ilvl="0" w:tplc="0C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38B66968"/>
    <w:multiLevelType w:val="hybridMultilevel"/>
    <w:tmpl w:val="FBA4885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D25ED2"/>
    <w:multiLevelType w:val="hybridMultilevel"/>
    <w:tmpl w:val="B82A9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231F20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231F20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3" w15:restartNumberingAfterBreak="0">
    <w:nsid w:val="45435529"/>
    <w:multiLevelType w:val="hybridMultilevel"/>
    <w:tmpl w:val="B6A8CC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97D02"/>
    <w:multiLevelType w:val="hybridMultilevel"/>
    <w:tmpl w:val="F630454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EE7F0D"/>
    <w:multiLevelType w:val="multilevel"/>
    <w:tmpl w:val="8BB2C2A4"/>
    <w:numStyleLink w:val="TableNumbers"/>
  </w:abstractNum>
  <w:abstractNum w:abstractNumId="26" w15:restartNumberingAfterBreak="0">
    <w:nsid w:val="514B6097"/>
    <w:multiLevelType w:val="hybridMultilevel"/>
    <w:tmpl w:val="75129F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268CB"/>
    <w:multiLevelType w:val="hybridMultilevel"/>
    <w:tmpl w:val="148ED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249AF"/>
    <w:multiLevelType w:val="multilevel"/>
    <w:tmpl w:val="3A1A8908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D816B05"/>
    <w:multiLevelType w:val="hybridMultilevel"/>
    <w:tmpl w:val="F0A2F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F0078"/>
    <w:multiLevelType w:val="hybridMultilevel"/>
    <w:tmpl w:val="342A81B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A91394"/>
    <w:multiLevelType w:val="hybridMultilevel"/>
    <w:tmpl w:val="B7782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57761"/>
    <w:multiLevelType w:val="hybridMultilevel"/>
    <w:tmpl w:val="1FAC6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E7ABE"/>
    <w:multiLevelType w:val="hybridMultilevel"/>
    <w:tmpl w:val="3C5882B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10C3B"/>
    <w:multiLevelType w:val="hybridMultilevel"/>
    <w:tmpl w:val="B454A28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CA1D04"/>
    <w:multiLevelType w:val="hybridMultilevel"/>
    <w:tmpl w:val="9AB6A8E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EC2912"/>
    <w:multiLevelType w:val="multilevel"/>
    <w:tmpl w:val="D4B272E4"/>
    <w:numStyleLink w:val="List1Numbered"/>
  </w:abstractNum>
  <w:abstractNum w:abstractNumId="38" w15:restartNumberingAfterBreak="0">
    <w:nsid w:val="738A4D83"/>
    <w:multiLevelType w:val="multilevel"/>
    <w:tmpl w:val="C3C8640A"/>
    <w:styleLink w:val="DefaultBullets"/>
    <w:lvl w:ilvl="0">
      <w:start w:val="1"/>
      <w:numFmt w:val="bullet"/>
      <w:pStyle w:val="Bullet1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+"/>
      <w:lvlJc w:val="left"/>
      <w:pPr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9" w15:restartNumberingAfterBreak="0">
    <w:nsid w:val="790B67C4"/>
    <w:multiLevelType w:val="multilevel"/>
    <w:tmpl w:val="FE688822"/>
    <w:numStyleLink w:val="BoxedBullets"/>
  </w:abstractNum>
  <w:abstractNum w:abstractNumId="40" w15:restartNumberingAfterBreak="0">
    <w:nsid w:val="7C355F18"/>
    <w:multiLevelType w:val="hybridMultilevel"/>
    <w:tmpl w:val="EB34B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44065"/>
    <w:multiLevelType w:val="multilevel"/>
    <w:tmpl w:val="3A1A8908"/>
    <w:numStyleLink w:val="AppendixNumbers"/>
  </w:abstractNum>
  <w:num w:numId="1">
    <w:abstractNumId w:val="7"/>
  </w:num>
  <w:num w:numId="2">
    <w:abstractNumId w:val="41"/>
  </w:num>
  <w:num w:numId="3">
    <w:abstractNumId w:val="28"/>
  </w:num>
  <w:num w:numId="4">
    <w:abstractNumId w:val="39"/>
  </w:num>
  <w:num w:numId="5">
    <w:abstractNumId w:val="22"/>
  </w:num>
  <w:num w:numId="6">
    <w:abstractNumId w:val="11"/>
  </w:num>
  <w:num w:numId="7">
    <w:abstractNumId w:val="10"/>
  </w:num>
  <w:num w:numId="8">
    <w:abstractNumId w:val="29"/>
  </w:num>
  <w:num w:numId="9">
    <w:abstractNumId w:val="17"/>
  </w:num>
  <w:num w:numId="10">
    <w:abstractNumId w:val="14"/>
  </w:num>
  <w:num w:numId="11">
    <w:abstractNumId w:val="38"/>
  </w:num>
  <w:num w:numId="12">
    <w:abstractNumId w:val="16"/>
  </w:num>
  <w:num w:numId="13">
    <w:abstractNumId w:val="37"/>
  </w:num>
  <w:num w:numId="14">
    <w:abstractNumId w:val="13"/>
  </w:num>
  <w:num w:numId="15">
    <w:abstractNumId w:val="25"/>
  </w:num>
  <w:num w:numId="16">
    <w:abstractNumId w:val="12"/>
  </w:num>
  <w:num w:numId="17">
    <w:abstractNumId w:val="9"/>
  </w:num>
  <w:num w:numId="18">
    <w:abstractNumId w:val="27"/>
  </w:num>
  <w:num w:numId="19">
    <w:abstractNumId w:val="33"/>
  </w:num>
  <w:num w:numId="20">
    <w:abstractNumId w:val="31"/>
  </w:num>
  <w:num w:numId="21">
    <w:abstractNumId w:val="24"/>
  </w:num>
  <w:num w:numId="22">
    <w:abstractNumId w:val="35"/>
  </w:num>
  <w:num w:numId="23">
    <w:abstractNumId w:val="36"/>
  </w:num>
  <w:num w:numId="24">
    <w:abstractNumId w:val="0"/>
  </w:num>
  <w:num w:numId="25">
    <w:abstractNumId w:val="18"/>
  </w:num>
  <w:num w:numId="26">
    <w:abstractNumId w:val="21"/>
  </w:num>
  <w:num w:numId="27">
    <w:abstractNumId w:val="2"/>
  </w:num>
  <w:num w:numId="28">
    <w:abstractNumId w:val="26"/>
  </w:num>
  <w:num w:numId="29">
    <w:abstractNumId w:val="30"/>
  </w:num>
  <w:num w:numId="30">
    <w:abstractNumId w:val="19"/>
  </w:num>
  <w:num w:numId="31">
    <w:abstractNumId w:val="3"/>
  </w:num>
  <w:num w:numId="32">
    <w:abstractNumId w:val="23"/>
  </w:num>
  <w:num w:numId="33">
    <w:abstractNumId w:val="40"/>
  </w:num>
  <w:num w:numId="34">
    <w:abstractNumId w:val="6"/>
  </w:num>
  <w:num w:numId="35">
    <w:abstractNumId w:val="4"/>
  </w:num>
  <w:num w:numId="36">
    <w:abstractNumId w:val="5"/>
  </w:num>
  <w:num w:numId="37">
    <w:abstractNumId w:val="1"/>
  </w:num>
  <w:num w:numId="38">
    <w:abstractNumId w:val="34"/>
  </w:num>
  <w:num w:numId="39">
    <w:abstractNumId w:val="32"/>
  </w:num>
  <w:num w:numId="40">
    <w:abstractNumId w:val="20"/>
  </w:num>
  <w:num w:numId="41">
    <w:abstractNumId w:val="15"/>
  </w:num>
  <w:num w:numId="42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8A"/>
    <w:rsid w:val="00000716"/>
    <w:rsid w:val="00024770"/>
    <w:rsid w:val="00032694"/>
    <w:rsid w:val="00046B83"/>
    <w:rsid w:val="00062066"/>
    <w:rsid w:val="00066C24"/>
    <w:rsid w:val="00080615"/>
    <w:rsid w:val="000B35AF"/>
    <w:rsid w:val="000B54A5"/>
    <w:rsid w:val="000C252F"/>
    <w:rsid w:val="000D6562"/>
    <w:rsid w:val="00102489"/>
    <w:rsid w:val="00107C1C"/>
    <w:rsid w:val="00114E64"/>
    <w:rsid w:val="00122A14"/>
    <w:rsid w:val="00134A2B"/>
    <w:rsid w:val="0017199E"/>
    <w:rsid w:val="00173308"/>
    <w:rsid w:val="001B258D"/>
    <w:rsid w:val="001E4556"/>
    <w:rsid w:val="001F6AF7"/>
    <w:rsid w:val="00227F2F"/>
    <w:rsid w:val="00235130"/>
    <w:rsid w:val="00251636"/>
    <w:rsid w:val="002573ED"/>
    <w:rsid w:val="00270A91"/>
    <w:rsid w:val="002804D3"/>
    <w:rsid w:val="002829B7"/>
    <w:rsid w:val="00293D71"/>
    <w:rsid w:val="002A3683"/>
    <w:rsid w:val="002B0416"/>
    <w:rsid w:val="002B739B"/>
    <w:rsid w:val="002C408A"/>
    <w:rsid w:val="002F236F"/>
    <w:rsid w:val="002F455A"/>
    <w:rsid w:val="00310368"/>
    <w:rsid w:val="003141FE"/>
    <w:rsid w:val="00326CA9"/>
    <w:rsid w:val="003449A0"/>
    <w:rsid w:val="003533AC"/>
    <w:rsid w:val="00353D6F"/>
    <w:rsid w:val="00356D05"/>
    <w:rsid w:val="003636F0"/>
    <w:rsid w:val="00393599"/>
    <w:rsid w:val="003976B5"/>
    <w:rsid w:val="003B0F8C"/>
    <w:rsid w:val="004041EF"/>
    <w:rsid w:val="004154E2"/>
    <w:rsid w:val="004420C6"/>
    <w:rsid w:val="00487AB0"/>
    <w:rsid w:val="004A0F10"/>
    <w:rsid w:val="004D342E"/>
    <w:rsid w:val="004F2EA9"/>
    <w:rsid w:val="004F6E77"/>
    <w:rsid w:val="0050142C"/>
    <w:rsid w:val="00510CF6"/>
    <w:rsid w:val="00531DCA"/>
    <w:rsid w:val="00534D53"/>
    <w:rsid w:val="005611E7"/>
    <w:rsid w:val="005872EE"/>
    <w:rsid w:val="005876A8"/>
    <w:rsid w:val="00593CFA"/>
    <w:rsid w:val="005A368C"/>
    <w:rsid w:val="005B21F8"/>
    <w:rsid w:val="005B2A2A"/>
    <w:rsid w:val="005E2858"/>
    <w:rsid w:val="005E72B9"/>
    <w:rsid w:val="0060131C"/>
    <w:rsid w:val="0061154E"/>
    <w:rsid w:val="00622C12"/>
    <w:rsid w:val="00644BBF"/>
    <w:rsid w:val="00680F04"/>
    <w:rsid w:val="006A67C0"/>
    <w:rsid w:val="006C35AD"/>
    <w:rsid w:val="006D4A3D"/>
    <w:rsid w:val="006E235C"/>
    <w:rsid w:val="00735B43"/>
    <w:rsid w:val="00761DF2"/>
    <w:rsid w:val="0076765C"/>
    <w:rsid w:val="007923D0"/>
    <w:rsid w:val="007A12BE"/>
    <w:rsid w:val="007B1F1D"/>
    <w:rsid w:val="007B7730"/>
    <w:rsid w:val="007C6115"/>
    <w:rsid w:val="008061E1"/>
    <w:rsid w:val="0086799C"/>
    <w:rsid w:val="00882692"/>
    <w:rsid w:val="00884576"/>
    <w:rsid w:val="00891EDC"/>
    <w:rsid w:val="008948F2"/>
    <w:rsid w:val="008C136A"/>
    <w:rsid w:val="008C29BE"/>
    <w:rsid w:val="008D2F69"/>
    <w:rsid w:val="008E21DE"/>
    <w:rsid w:val="00971C95"/>
    <w:rsid w:val="00987C19"/>
    <w:rsid w:val="009C0E01"/>
    <w:rsid w:val="009D6D3E"/>
    <w:rsid w:val="009F003D"/>
    <w:rsid w:val="009F200E"/>
    <w:rsid w:val="00A07E4A"/>
    <w:rsid w:val="00A17B24"/>
    <w:rsid w:val="00A32A0F"/>
    <w:rsid w:val="00A33BFB"/>
    <w:rsid w:val="00A51A9F"/>
    <w:rsid w:val="00A56018"/>
    <w:rsid w:val="00A8475F"/>
    <w:rsid w:val="00A97A9E"/>
    <w:rsid w:val="00AB01D9"/>
    <w:rsid w:val="00AB12D5"/>
    <w:rsid w:val="00AC33B3"/>
    <w:rsid w:val="00AC3F0A"/>
    <w:rsid w:val="00AD735D"/>
    <w:rsid w:val="00AE3AC2"/>
    <w:rsid w:val="00AE3D77"/>
    <w:rsid w:val="00AF0899"/>
    <w:rsid w:val="00B05B77"/>
    <w:rsid w:val="00B26C6B"/>
    <w:rsid w:val="00B56FE6"/>
    <w:rsid w:val="00B603C0"/>
    <w:rsid w:val="00B66C2A"/>
    <w:rsid w:val="00B8747C"/>
    <w:rsid w:val="00B90D0E"/>
    <w:rsid w:val="00B96F0B"/>
    <w:rsid w:val="00BA3DB6"/>
    <w:rsid w:val="00BA3E04"/>
    <w:rsid w:val="00BB001A"/>
    <w:rsid w:val="00BE56C8"/>
    <w:rsid w:val="00C0421C"/>
    <w:rsid w:val="00C107B5"/>
    <w:rsid w:val="00C47227"/>
    <w:rsid w:val="00C75CAF"/>
    <w:rsid w:val="00C764F0"/>
    <w:rsid w:val="00C77939"/>
    <w:rsid w:val="00C837F2"/>
    <w:rsid w:val="00C87AD7"/>
    <w:rsid w:val="00CA6BAF"/>
    <w:rsid w:val="00CB54A8"/>
    <w:rsid w:val="00CC4F88"/>
    <w:rsid w:val="00CD34D1"/>
    <w:rsid w:val="00CE3670"/>
    <w:rsid w:val="00D00716"/>
    <w:rsid w:val="00D22FF9"/>
    <w:rsid w:val="00D501E4"/>
    <w:rsid w:val="00DC0226"/>
    <w:rsid w:val="00DC3364"/>
    <w:rsid w:val="00DD01D8"/>
    <w:rsid w:val="00DD498E"/>
    <w:rsid w:val="00DE2F02"/>
    <w:rsid w:val="00DF74BA"/>
    <w:rsid w:val="00E06B80"/>
    <w:rsid w:val="00E23C82"/>
    <w:rsid w:val="00E62E24"/>
    <w:rsid w:val="00E67209"/>
    <w:rsid w:val="00E82E3A"/>
    <w:rsid w:val="00E8310D"/>
    <w:rsid w:val="00E93399"/>
    <w:rsid w:val="00EA0CD0"/>
    <w:rsid w:val="00EB50FA"/>
    <w:rsid w:val="00EE4FD3"/>
    <w:rsid w:val="00F62C14"/>
    <w:rsid w:val="00F86B38"/>
    <w:rsid w:val="00F9318C"/>
    <w:rsid w:val="00FC29D2"/>
    <w:rsid w:val="00FC4E55"/>
    <w:rsid w:val="00FE1A50"/>
    <w:rsid w:val="00FE4D12"/>
    <w:rsid w:val="00FF08F5"/>
    <w:rsid w:val="00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43238337"/>
  <w15:chartTrackingRefBased/>
  <w15:docId w15:val="{465A0CA5-D0FA-4CA6-BAB7-407B2E42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120"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7C0"/>
  </w:style>
  <w:style w:type="paragraph" w:styleId="Heading1">
    <w:name w:val="heading 1"/>
    <w:basedOn w:val="Normal"/>
    <w:next w:val="Normal"/>
    <w:link w:val="Heading1Char"/>
    <w:uiPriority w:val="9"/>
    <w:qFormat/>
    <w:rsid w:val="00CE3670"/>
    <w:pPr>
      <w:keepNext/>
      <w:keepLines/>
      <w:pageBreakBefore/>
      <w:spacing w:before="0" w:after="600" w:line="480" w:lineRule="exact"/>
      <w:outlineLvl w:val="0"/>
    </w:pPr>
    <w:rPr>
      <w:rFonts w:ascii="Arial Black" w:eastAsiaTheme="majorEastAsia" w:hAnsi="Arial Black" w:cstheme="majorBidi"/>
      <w:caps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E3670"/>
    <w:pPr>
      <w:keepNext/>
      <w:keepLines/>
      <w:spacing w:before="360" w:line="480" w:lineRule="atLeast"/>
      <w:outlineLvl w:val="1"/>
    </w:pPr>
    <w:rPr>
      <w:rFonts w:asciiTheme="majorHAnsi" w:eastAsiaTheme="majorEastAsia" w:hAnsiTheme="majorHAnsi" w:cstheme="majorBidi"/>
      <w:b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E3670"/>
    <w:pPr>
      <w:keepNext/>
      <w:keepLines/>
      <w:spacing w:before="360" w:line="360" w:lineRule="atLeast"/>
      <w:outlineLvl w:val="2"/>
    </w:pPr>
    <w:rPr>
      <w:rFonts w:asciiTheme="majorHAnsi" w:eastAsiaTheme="majorEastAsia" w:hAnsiTheme="majorHAnsi" w:cstheme="majorBidi"/>
      <w:b/>
      <w:caps/>
      <w:color w:val="64696F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670"/>
    <w:pPr>
      <w:keepNext/>
      <w:keepLines/>
      <w:spacing w:before="360" w:line="360" w:lineRule="atLeast"/>
      <w:outlineLvl w:val="3"/>
    </w:pPr>
    <w:rPr>
      <w:rFonts w:eastAsiaTheme="majorEastAsia" w:cstheme="majorBidi"/>
      <w:b/>
      <w:iCs/>
      <w:color w:val="64696F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E3670"/>
    <w:pPr>
      <w:keepNext/>
      <w:keepLines/>
      <w:spacing w:before="360" w:line="320" w:lineRule="atLeast"/>
      <w:outlineLvl w:val="4"/>
    </w:pPr>
    <w:rPr>
      <w:rFonts w:eastAsiaTheme="majorEastAsia" w:cstheme="majorBidi"/>
      <w:b/>
      <w:i/>
      <w:color w:val="231F20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E3670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CE3670"/>
    <w:rPr>
      <w:rFonts w:asciiTheme="majorHAnsi" w:hAnsiTheme="majorHAnsi"/>
      <w:sz w:val="14"/>
    </w:rPr>
  </w:style>
  <w:style w:type="paragraph" w:styleId="Footer">
    <w:name w:val="footer"/>
    <w:basedOn w:val="Normal"/>
    <w:link w:val="FooterChar"/>
    <w:uiPriority w:val="99"/>
    <w:rsid w:val="006A67C0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A67C0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CE3670"/>
    <w:rPr>
      <w:rFonts w:asciiTheme="majorHAnsi" w:eastAsiaTheme="majorEastAsia" w:hAnsiTheme="majorHAnsi" w:cstheme="majorBidi"/>
      <w:b/>
      <w:caps/>
      <w:sz w:val="36"/>
      <w:szCs w:val="26"/>
    </w:rPr>
  </w:style>
  <w:style w:type="paragraph" w:customStyle="1" w:styleId="AppendixNumbered">
    <w:name w:val="Appendix Numbered"/>
    <w:basedOn w:val="Heading2"/>
    <w:uiPriority w:val="11"/>
    <w:qFormat/>
    <w:rsid w:val="00CE3670"/>
    <w:pPr>
      <w:pageBreakBefore/>
      <w:numPr>
        <w:numId w:val="2"/>
      </w:numPr>
    </w:pPr>
  </w:style>
  <w:style w:type="numbering" w:customStyle="1" w:styleId="AppendixNumbers">
    <w:name w:val="Appendix Numbers"/>
    <w:uiPriority w:val="99"/>
    <w:rsid w:val="00CE3670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7B7730"/>
    <w:pPr>
      <w:pBdr>
        <w:top w:val="single" w:sz="4" w:space="23" w:color="00A841" w:themeColor="accent1"/>
        <w:left w:val="single" w:sz="4" w:space="23" w:color="00A841" w:themeColor="accent1"/>
        <w:bottom w:val="single" w:sz="4" w:space="23" w:color="00A841" w:themeColor="accent1"/>
        <w:right w:val="single" w:sz="4" w:space="23" w:color="00A841" w:themeColor="accent1"/>
      </w:pBdr>
      <w:shd w:val="clear" w:color="auto" w:fill="00A841" w:themeFill="accent1"/>
      <w:spacing w:line="360" w:lineRule="atLeast"/>
      <w:ind w:left="454" w:right="454"/>
    </w:pPr>
    <w:rPr>
      <w:sz w:val="28"/>
      <w:szCs w:val="28"/>
    </w:rPr>
  </w:style>
  <w:style w:type="paragraph" w:customStyle="1" w:styleId="Boxed1Bullet">
    <w:name w:val="Boxed 1 Bullet"/>
    <w:basedOn w:val="Boxed1Text"/>
    <w:uiPriority w:val="30"/>
    <w:qFormat/>
    <w:rsid w:val="005876A8"/>
    <w:pPr>
      <w:numPr>
        <w:numId w:val="4"/>
      </w:numPr>
      <w:ind w:left="794" w:hanging="340"/>
    </w:pPr>
  </w:style>
  <w:style w:type="paragraph" w:customStyle="1" w:styleId="Boxed1Heading">
    <w:name w:val="Boxed 1 Heading"/>
    <w:basedOn w:val="Boxed1Text"/>
    <w:uiPriority w:val="29"/>
    <w:qFormat/>
    <w:rsid w:val="007B7730"/>
    <w:pPr>
      <w:keepNext/>
    </w:pPr>
    <w:rPr>
      <w:b/>
      <w:i/>
      <w:iCs/>
    </w:rPr>
  </w:style>
  <w:style w:type="paragraph" w:customStyle="1" w:styleId="Boxed2Text">
    <w:name w:val="Boxed 2 Text"/>
    <w:basedOn w:val="Boxed1Text"/>
    <w:uiPriority w:val="31"/>
    <w:qFormat/>
    <w:rsid w:val="005876A8"/>
    <w:pPr>
      <w:shd w:val="clear" w:color="auto" w:fill="auto"/>
      <w:spacing w:line="280" w:lineRule="atLeast"/>
    </w:pPr>
    <w:rPr>
      <w:sz w:val="20"/>
      <w:szCs w:val="20"/>
    </w:rPr>
  </w:style>
  <w:style w:type="paragraph" w:customStyle="1" w:styleId="Boxed2Bullet">
    <w:name w:val="Boxed 2 Bullet"/>
    <w:basedOn w:val="Boxed2Text"/>
    <w:uiPriority w:val="32"/>
    <w:qFormat/>
    <w:rsid w:val="005876A8"/>
    <w:pPr>
      <w:numPr>
        <w:ilvl w:val="1"/>
        <w:numId w:val="4"/>
      </w:numPr>
      <w:ind w:left="794" w:hanging="340"/>
    </w:pPr>
  </w:style>
  <w:style w:type="paragraph" w:customStyle="1" w:styleId="Boxed2Heading">
    <w:name w:val="Boxed 2 Heading"/>
    <w:basedOn w:val="Boxed2Text"/>
    <w:uiPriority w:val="31"/>
    <w:qFormat/>
    <w:rsid w:val="005876A8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5"/>
      </w:numPr>
    </w:pPr>
  </w:style>
  <w:style w:type="paragraph" w:customStyle="1" w:styleId="Bullet1">
    <w:name w:val="Bullet 1"/>
    <w:basedOn w:val="Normal"/>
    <w:uiPriority w:val="2"/>
    <w:qFormat/>
    <w:rsid w:val="00CE3670"/>
    <w:pPr>
      <w:numPr>
        <w:numId w:val="12"/>
      </w:numPr>
    </w:pPr>
  </w:style>
  <w:style w:type="paragraph" w:customStyle="1" w:styleId="Bullet2">
    <w:name w:val="Bullet 2"/>
    <w:basedOn w:val="Normal"/>
    <w:uiPriority w:val="2"/>
    <w:qFormat/>
    <w:rsid w:val="00CE3670"/>
    <w:pPr>
      <w:numPr>
        <w:ilvl w:val="1"/>
        <w:numId w:val="12"/>
      </w:numPr>
    </w:pPr>
  </w:style>
  <w:style w:type="paragraph" w:customStyle="1" w:styleId="Bullet3">
    <w:name w:val="Bullet 3"/>
    <w:basedOn w:val="Normal"/>
    <w:uiPriority w:val="2"/>
    <w:qFormat/>
    <w:rsid w:val="00CE3670"/>
    <w:pPr>
      <w:numPr>
        <w:ilvl w:val="2"/>
        <w:numId w:val="12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D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84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84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84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841" w:themeFill="accent1"/>
      </w:tcPr>
    </w:tblStylePr>
    <w:tblStylePr w:type="band1Vert">
      <w:tblPr/>
      <w:tcPr>
        <w:shd w:val="clear" w:color="auto" w:fill="76FFAA" w:themeFill="accent1" w:themeFillTint="66"/>
      </w:tcPr>
    </w:tblStylePr>
    <w:tblStylePr w:type="band1Horz">
      <w:tblPr/>
      <w:tcPr>
        <w:shd w:val="clear" w:color="auto" w:fill="76FFAA" w:themeFill="accent1" w:themeFillTint="66"/>
      </w:tcPr>
    </w:tblStylePr>
  </w:style>
  <w:style w:type="table" w:customStyle="1" w:styleId="WSADefaultTable1">
    <w:name w:val="WSA Default Table 1"/>
    <w:basedOn w:val="TableNormal"/>
    <w:uiPriority w:val="99"/>
    <w:rsid w:val="007B7730"/>
    <w:pPr>
      <w:spacing w:before="60" w:after="60" w:line="240" w:lineRule="auto"/>
    </w:pPr>
    <w:rPr>
      <w:sz w:val="18"/>
    </w:rPr>
    <w:tblPr>
      <w:tblStyleRowBandSize w:val="1"/>
      <w:tblStyleColBandSize w:val="1"/>
      <w:tblBorders>
        <w:top w:val="single" w:sz="4" w:space="0" w:color="64696F" w:themeColor="accent3"/>
        <w:bottom w:val="single" w:sz="4" w:space="0" w:color="64696F" w:themeColor="accent3"/>
        <w:insideH w:val="single" w:sz="4" w:space="0" w:color="64696F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shd w:val="clear" w:color="auto" w:fill="00A841" w:themeFill="accent1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00A841" w:themeFill="accent1"/>
      </w:tcPr>
    </w:tblStylePr>
    <w:tblStylePr w:type="lastCol">
      <w:pPr>
        <w:jc w:val="right"/>
      </w:pPr>
      <w:rPr>
        <w:b/>
      </w:r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D1D3D3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D1D3D3" w:themeFill="background2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CE3670"/>
    <w:pPr>
      <w:numPr>
        <w:numId w:val="6"/>
      </w:numPr>
    </w:pPr>
  </w:style>
  <w:style w:type="paragraph" w:customStyle="1" w:styleId="FigureTitle">
    <w:name w:val="Figure Title"/>
    <w:basedOn w:val="Normal"/>
    <w:uiPriority w:val="12"/>
    <w:qFormat/>
    <w:rsid w:val="00CE3670"/>
    <w:pPr>
      <w:keepNext/>
      <w:numPr>
        <w:numId w:val="14"/>
      </w:numPr>
      <w:spacing w:before="240"/>
    </w:pPr>
    <w:rPr>
      <w:rFonts w:asciiTheme="majorHAnsi" w:hAnsiTheme="majorHAnsi"/>
      <w:caps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CE3670"/>
    <w:pPr>
      <w:spacing w:before="60" w:after="60" w:line="20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3670"/>
    <w:rPr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E3670"/>
    <w:rPr>
      <w:rFonts w:ascii="Arial Black" w:eastAsiaTheme="majorEastAsia" w:hAnsi="Arial Black" w:cstheme="majorBidi"/>
      <w:caps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3670"/>
    <w:rPr>
      <w:rFonts w:asciiTheme="majorHAnsi" w:eastAsiaTheme="majorEastAsia" w:hAnsiTheme="majorHAnsi" w:cstheme="majorBidi"/>
      <w:b/>
      <w:caps/>
      <w:color w:val="64696F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E3670"/>
    <w:rPr>
      <w:rFonts w:eastAsiaTheme="majorEastAsia" w:cstheme="majorBidi"/>
      <w:b/>
      <w:iCs/>
      <w:color w:val="64696F" w:themeColor="accent3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E3670"/>
    <w:rPr>
      <w:rFonts w:eastAsiaTheme="majorEastAsia" w:cstheme="majorBidi"/>
      <w:b/>
      <w:i/>
      <w:color w:val="231F20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CE3670"/>
    <w:pPr>
      <w:spacing w:before="360" w:after="360" w:line="360" w:lineRule="atLeast"/>
      <w:contextualSpacing/>
    </w:pPr>
    <w:rPr>
      <w:rFonts w:asciiTheme="majorHAnsi" w:hAnsiTheme="majorHAnsi"/>
      <w:b/>
      <w:sz w:val="28"/>
    </w:rPr>
  </w:style>
  <w:style w:type="numbering" w:customStyle="1" w:styleId="List1Numbered">
    <w:name w:val="List 1 Numbered"/>
    <w:uiPriority w:val="99"/>
    <w:rsid w:val="00CE3670"/>
    <w:pPr>
      <w:numPr>
        <w:numId w:val="7"/>
      </w:numPr>
    </w:pPr>
  </w:style>
  <w:style w:type="paragraph" w:customStyle="1" w:styleId="List1Numbered1">
    <w:name w:val="List 1 Numbered 1"/>
    <w:basedOn w:val="Normal"/>
    <w:uiPriority w:val="2"/>
    <w:qFormat/>
    <w:rsid w:val="00CE3670"/>
    <w:pPr>
      <w:numPr>
        <w:numId w:val="13"/>
      </w:numPr>
    </w:pPr>
  </w:style>
  <w:style w:type="paragraph" w:customStyle="1" w:styleId="List1Numbered2">
    <w:name w:val="List 1 Numbered 2"/>
    <w:basedOn w:val="Normal"/>
    <w:uiPriority w:val="2"/>
    <w:qFormat/>
    <w:rsid w:val="00CE3670"/>
    <w:pPr>
      <w:numPr>
        <w:ilvl w:val="1"/>
        <w:numId w:val="13"/>
      </w:numPr>
    </w:pPr>
  </w:style>
  <w:style w:type="paragraph" w:customStyle="1" w:styleId="List1Numbered3">
    <w:name w:val="List 1 Numbered 3"/>
    <w:basedOn w:val="Normal"/>
    <w:uiPriority w:val="2"/>
    <w:qFormat/>
    <w:rsid w:val="00CE3670"/>
    <w:pPr>
      <w:numPr>
        <w:ilvl w:val="2"/>
        <w:numId w:val="13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6mm">
    <w:name w:val="Normal Indent 6mm"/>
    <w:basedOn w:val="Normal"/>
    <w:qFormat/>
    <w:rsid w:val="00CE3670"/>
    <w:pPr>
      <w:ind w:left="340"/>
    </w:pPr>
  </w:style>
  <w:style w:type="numbering" w:customStyle="1" w:styleId="NumberedHeadings">
    <w:name w:val="Numbered Headings"/>
    <w:uiPriority w:val="99"/>
    <w:rsid w:val="003449A0"/>
    <w:pPr>
      <w:numPr>
        <w:numId w:val="8"/>
      </w:numPr>
    </w:pPr>
  </w:style>
  <w:style w:type="paragraph" w:customStyle="1" w:styleId="PullOut">
    <w:name w:val="Pull Out"/>
    <w:basedOn w:val="Normal"/>
    <w:uiPriority w:val="22"/>
    <w:qFormat/>
    <w:rsid w:val="007B7730"/>
    <w:pPr>
      <w:spacing w:before="360" w:after="360" w:line="340" w:lineRule="atLeast"/>
    </w:pPr>
    <w:rPr>
      <w:b/>
      <w:color w:val="00A841" w:themeColor="accent1"/>
      <w:sz w:val="28"/>
    </w:rPr>
  </w:style>
  <w:style w:type="paragraph" w:customStyle="1" w:styleId="SourceNotes">
    <w:name w:val="Source Notes"/>
    <w:basedOn w:val="Normal"/>
    <w:uiPriority w:val="21"/>
    <w:qFormat/>
    <w:rsid w:val="005876A8"/>
    <w:pPr>
      <w:spacing w:before="60" w:after="60" w:line="200" w:lineRule="atLeast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9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6A67C0"/>
    <w:pPr>
      <w:keepLines/>
      <w:numPr>
        <w:ilvl w:val="1"/>
      </w:numPr>
      <w:spacing w:before="600"/>
      <w:contextualSpacing/>
    </w:pPr>
    <w:rPr>
      <w:rFonts w:eastAsiaTheme="minorEastAsia"/>
      <w:szCs w:val="22"/>
    </w:rPr>
  </w:style>
  <w:style w:type="character" w:customStyle="1" w:styleId="SubtitleChar">
    <w:name w:val="Subtitle Char"/>
    <w:basedOn w:val="DefaultParagraphFont"/>
    <w:link w:val="Subtitle"/>
    <w:uiPriority w:val="23"/>
    <w:rsid w:val="006A67C0"/>
    <w:rPr>
      <w:rFonts w:eastAsiaTheme="minorEastAsia"/>
      <w:szCs w:val="2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CE3670"/>
    <w:pPr>
      <w:numPr>
        <w:numId w:val="10"/>
      </w:numPr>
    </w:pPr>
  </w:style>
  <w:style w:type="paragraph" w:customStyle="1" w:styleId="TableTitle">
    <w:name w:val="Table Title"/>
    <w:basedOn w:val="FigureTitle"/>
    <w:uiPriority w:val="12"/>
    <w:qFormat/>
    <w:rsid w:val="00CE3670"/>
    <w:pPr>
      <w:numPr>
        <w:numId w:val="15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6A67C0"/>
    <w:pPr>
      <w:keepLines/>
      <w:spacing w:before="0" w:after="600" w:line="480" w:lineRule="exact"/>
      <w:contextualSpacing/>
      <w:outlineLvl w:val="0"/>
    </w:pPr>
    <w:rPr>
      <w:rFonts w:ascii="Arial Black" w:eastAsiaTheme="majorEastAsia" w:hAnsi="Arial Black" w:cstheme="majorBidi"/>
      <w:caps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6A67C0"/>
    <w:rPr>
      <w:rFonts w:ascii="Arial Black" w:eastAsiaTheme="majorEastAsia" w:hAnsi="Arial Black" w:cstheme="majorBidi"/>
      <w:caps/>
      <w:kern w:val="28"/>
      <w:sz w:val="48"/>
      <w:szCs w:val="56"/>
    </w:rPr>
  </w:style>
  <w:style w:type="paragraph" w:styleId="TOC1">
    <w:name w:val="toc 1"/>
    <w:basedOn w:val="Normal"/>
    <w:next w:val="Normal"/>
    <w:autoRedefine/>
    <w:uiPriority w:val="39"/>
    <w:rsid w:val="007B7730"/>
    <w:pPr>
      <w:keepNext/>
      <w:tabs>
        <w:tab w:val="right" w:pos="10546"/>
      </w:tabs>
      <w:spacing w:line="340" w:lineRule="atLeast"/>
    </w:pPr>
    <w:rPr>
      <w:rFonts w:asciiTheme="majorHAnsi" w:hAnsiTheme="majorHAnsi" w:cs="Times New Roman (Body CS)"/>
      <w:b/>
      <w:color w:val="auto"/>
      <w:sz w:val="24"/>
      <w:u w:val="single" w:color="00A841" w:themeColor="accent1"/>
    </w:rPr>
  </w:style>
  <w:style w:type="paragraph" w:styleId="TOC2">
    <w:name w:val="toc 2"/>
    <w:basedOn w:val="Normal"/>
    <w:next w:val="Normal"/>
    <w:autoRedefine/>
    <w:uiPriority w:val="39"/>
    <w:rsid w:val="005876A8"/>
    <w:pPr>
      <w:tabs>
        <w:tab w:val="right" w:pos="10546"/>
      </w:tabs>
      <w:spacing w:after="60"/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5876A8"/>
    <w:pPr>
      <w:tabs>
        <w:tab w:val="right" w:pos="10546"/>
      </w:tabs>
      <w:spacing w:before="60" w:after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CE3670"/>
    <w:pPr>
      <w:numPr>
        <w:numId w:val="11"/>
      </w:numPr>
    </w:pPr>
  </w:style>
  <w:style w:type="paragraph" w:styleId="ListParagraph">
    <w:name w:val="List Paragraph"/>
    <w:aliases w:val="Clause text,Recommendation,FooterText,Bullet List,List Paragraph1,numbered,Paragraphe de liste1,Bulletr List Paragraph,列出段落,列出段落1,Listeafsnit1,Parágrafo da Lista1,List Paragraph2,List Paragraph21,リスト段落1,Párrafo de lista1,Bullet list,L,列出段"/>
    <w:basedOn w:val="Normal"/>
    <w:link w:val="ListParagraphChar"/>
    <w:qFormat/>
    <w:rsid w:val="00122A14"/>
    <w:pPr>
      <w:spacing w:before="0" w:after="160" w:line="259" w:lineRule="auto"/>
      <w:ind w:left="720"/>
      <w:contextualSpacing/>
    </w:pPr>
    <w:rPr>
      <w:color w:val="auto"/>
      <w:sz w:val="22"/>
      <w:szCs w:val="22"/>
    </w:rPr>
  </w:style>
  <w:style w:type="character" w:customStyle="1" w:styleId="ListParagraphChar">
    <w:name w:val="List Paragraph Char"/>
    <w:aliases w:val="Clause text Char,Recommendation Char,FooterText Char,Bullet List Char,List Paragraph1 Char,numbered Char,Paragraphe de liste1 Char,Bulletr List Paragraph Char,列出段落 Char,列出段落1 Char,Listeafsnit1 Char,Parágrafo da Lista1 Char,L Char"/>
    <w:link w:val="ListParagraph"/>
    <w:uiPriority w:val="34"/>
    <w:locked/>
    <w:rsid w:val="00122A14"/>
    <w:rPr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62E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107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7B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7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7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legislation.act.gov.au/ni/2020-680/" TargetMode="External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cid:image001.jpg@01D7B5F3.278FB9D0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diagramLayout" Target="diagrams/layout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worksafe.act.gov.a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microsoft.com/office/2007/relationships/diagramDrawing" Target="diagrams/drawing1.xml"/><Relationship Id="rId28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legislation.act.gov.au/ni/2020-681/" TargetMode="External"/><Relationship Id="rId22" Type="http://schemas.openxmlformats.org/officeDocument/2006/relationships/diagramColors" Target="diagrams/colors1.xm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emf"/><Relationship Id="rId1" Type="http://schemas.openxmlformats.org/officeDocument/2006/relationships/image" Target="media/image4.emf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12.emf"/><Relationship Id="rId1" Type="http://schemas.openxmlformats.org/officeDocument/2006/relationships/image" Target="media/image4.emf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12.emf"/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na%20hosie\Objects\WorkSafeACT%20Report%20Template%20-%20with%20Photo_01%20copy%20(A26011948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5D1F62-5999-4C69-B8F9-2D51DF2B2596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A5143073-8102-431D-811E-F13C74308D6B}">
      <dgm:prSet phldrT="[Text]" custT="1"/>
      <dgm:spPr>
        <a:xfrm>
          <a:off x="1546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sz="1000" b="1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Priority</a:t>
          </a:r>
          <a:r>
            <a:rPr lang="en-AU" sz="900" b="1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 </a:t>
          </a:r>
          <a:r>
            <a:rPr lang="en-AU" sz="1000" b="1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Industries</a:t>
          </a:r>
          <a:r>
            <a:rPr lang="en-AU" sz="900" b="1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:</a:t>
          </a:r>
        </a:p>
      </dgm:t>
    </dgm:pt>
    <dgm:pt modelId="{4D6488F5-D616-4068-A6F7-28A08905CF66}" type="parTrans" cxnId="{9E0ABF5F-4FBB-4F96-9F50-12F5F08101EC}">
      <dgm:prSet/>
      <dgm:spPr/>
      <dgm:t>
        <a:bodyPr/>
        <a:lstStyle/>
        <a:p>
          <a:endParaRPr lang="en-AU"/>
        </a:p>
      </dgm:t>
    </dgm:pt>
    <dgm:pt modelId="{E0B58AAD-15CD-483B-9C0A-F7963910B6AA}" type="sibTrans" cxnId="{9E0ABF5F-4FBB-4F96-9F50-12F5F08101EC}">
      <dgm:prSet/>
      <dgm:spPr/>
      <dgm:t>
        <a:bodyPr/>
        <a:lstStyle/>
        <a:p>
          <a:endParaRPr lang="en-AU"/>
        </a:p>
      </dgm:t>
    </dgm:pt>
    <dgm:pt modelId="{9293CFB6-35CF-48E2-87FD-044B026F9092}">
      <dgm:prSet phldrT="[Text]"/>
      <dgm:spPr>
        <a:xfrm>
          <a:off x="1240599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Health and Community Services</a:t>
          </a:r>
        </a:p>
      </dgm:t>
    </dgm:pt>
    <dgm:pt modelId="{DD2B8F84-3D06-4D8D-893C-6A0E0CBD28E6}" type="parTrans" cxnId="{F129D8A9-694E-4CD9-BE70-CDCAC681925D}">
      <dgm:prSet/>
      <dgm:spPr/>
      <dgm:t>
        <a:bodyPr/>
        <a:lstStyle/>
        <a:p>
          <a:endParaRPr lang="en-AU"/>
        </a:p>
      </dgm:t>
    </dgm:pt>
    <dgm:pt modelId="{679DCBA0-EEFD-4F78-80D4-0E65DAEC675C}" type="sibTrans" cxnId="{F129D8A9-694E-4CD9-BE70-CDCAC681925D}">
      <dgm:prSet/>
      <dgm:spPr/>
      <dgm:t>
        <a:bodyPr/>
        <a:lstStyle/>
        <a:p>
          <a:endParaRPr lang="en-AU"/>
        </a:p>
      </dgm:t>
    </dgm:pt>
    <dgm:pt modelId="{A9D4CD7C-D3E5-469C-854F-F356579BD795}">
      <dgm:prSet custT="1"/>
      <dgm:spPr>
        <a:xfrm>
          <a:off x="4957757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sz="10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Hospitality</a:t>
          </a:r>
          <a:endParaRPr lang="en-AU" sz="900">
            <a:solidFill>
              <a:srgbClr val="FFFFFF"/>
            </a:solidFill>
            <a:latin typeface="Arial" panose="020B0604020202020204"/>
            <a:ea typeface="+mn-ea"/>
            <a:cs typeface="+mn-cs"/>
          </a:endParaRPr>
        </a:p>
      </dgm:t>
    </dgm:pt>
    <dgm:pt modelId="{80C0DF2C-A659-4952-98E1-6DD80713CF1A}" type="parTrans" cxnId="{0A4F24CD-1917-425B-8326-640F5B778663}">
      <dgm:prSet/>
      <dgm:spPr/>
      <dgm:t>
        <a:bodyPr/>
        <a:lstStyle/>
        <a:p>
          <a:endParaRPr lang="en-AU"/>
        </a:p>
      </dgm:t>
    </dgm:pt>
    <dgm:pt modelId="{1F385FC2-0480-46A4-9F91-A4D616A5CE00}" type="sibTrans" cxnId="{0A4F24CD-1917-425B-8326-640F5B778663}">
      <dgm:prSet/>
      <dgm:spPr/>
      <dgm:t>
        <a:bodyPr/>
        <a:lstStyle/>
        <a:p>
          <a:endParaRPr lang="en-AU"/>
        </a:p>
      </dgm:t>
    </dgm:pt>
    <dgm:pt modelId="{1650DECE-E801-413A-A8C5-A56F85D5C4BB}">
      <dgm:prSet/>
      <dgm:spPr>
        <a:xfrm>
          <a:off x="3718705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Construction - residential and commercial</a:t>
          </a:r>
        </a:p>
      </dgm:t>
    </dgm:pt>
    <dgm:pt modelId="{E40BF91D-4E41-4E20-A181-A78E65E0F51F}" type="sibTrans" cxnId="{98B3B65A-78AB-44BC-B42F-69379DCB50DD}">
      <dgm:prSet/>
      <dgm:spPr/>
      <dgm:t>
        <a:bodyPr/>
        <a:lstStyle/>
        <a:p>
          <a:endParaRPr lang="en-AU"/>
        </a:p>
      </dgm:t>
    </dgm:pt>
    <dgm:pt modelId="{69C06A4D-BD39-49ED-81E2-59A1BFF34C67}" type="parTrans" cxnId="{98B3B65A-78AB-44BC-B42F-69379DCB50DD}">
      <dgm:prSet/>
      <dgm:spPr/>
      <dgm:t>
        <a:bodyPr/>
        <a:lstStyle/>
        <a:p>
          <a:endParaRPr lang="en-AU"/>
        </a:p>
      </dgm:t>
    </dgm:pt>
    <dgm:pt modelId="{541E75CE-0F43-4687-8634-DCEFEC1D1AB9}">
      <dgm:prSet phldrT="[Text]" custT="1"/>
      <dgm:spPr>
        <a:xfrm>
          <a:off x="2479652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sz="10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Education</a:t>
          </a:r>
          <a:r>
            <a:rPr lang="en-AU" sz="9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 and </a:t>
          </a:r>
          <a:r>
            <a:rPr lang="en-AU" sz="10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Training</a:t>
          </a:r>
          <a:endParaRPr lang="en-AU" sz="900">
            <a:solidFill>
              <a:srgbClr val="FFFFFF"/>
            </a:solidFill>
            <a:latin typeface="Arial" panose="020B0604020202020204"/>
            <a:ea typeface="+mn-ea"/>
            <a:cs typeface="+mn-cs"/>
          </a:endParaRPr>
        </a:p>
      </dgm:t>
    </dgm:pt>
    <dgm:pt modelId="{9E3DF8D3-0407-42F5-B6C6-184A448638A7}" type="sibTrans" cxnId="{113853AF-F145-470F-A3BE-B4B78E61ABBA}">
      <dgm:prSet/>
      <dgm:spPr/>
      <dgm:t>
        <a:bodyPr/>
        <a:lstStyle/>
        <a:p>
          <a:endParaRPr lang="en-AU"/>
        </a:p>
      </dgm:t>
    </dgm:pt>
    <dgm:pt modelId="{039B4BE2-C16A-487E-A145-15213A6FE0CE}" type="parTrans" cxnId="{113853AF-F145-470F-A3BE-B4B78E61ABBA}">
      <dgm:prSet/>
      <dgm:spPr/>
      <dgm:t>
        <a:bodyPr/>
        <a:lstStyle/>
        <a:p>
          <a:endParaRPr lang="en-AU"/>
        </a:p>
      </dgm:t>
    </dgm:pt>
    <dgm:pt modelId="{075C52EF-02BF-4EF7-BD57-F0818F35831E}" type="pres">
      <dgm:prSet presAssocID="{755D1F62-5999-4C69-B8F9-2D51DF2B2596}" presName="Name0" presStyleCnt="0">
        <dgm:presLayoutVars>
          <dgm:dir/>
          <dgm:animLvl val="lvl"/>
          <dgm:resizeHandles val="exact"/>
        </dgm:presLayoutVars>
      </dgm:prSet>
      <dgm:spPr/>
    </dgm:pt>
    <dgm:pt modelId="{36ECE9B9-75B6-47E1-82B3-C57D005FDA61}" type="pres">
      <dgm:prSet presAssocID="{A5143073-8102-431D-811E-F13C74308D6B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</dgm:pt>
    <dgm:pt modelId="{0D7BF48D-CFB8-455E-9D0B-1E6CCC8F224A}" type="pres">
      <dgm:prSet presAssocID="{E0B58AAD-15CD-483B-9C0A-F7963910B6AA}" presName="parTxOnlySpace" presStyleCnt="0"/>
      <dgm:spPr/>
    </dgm:pt>
    <dgm:pt modelId="{3FCAF26E-DC4A-4538-AF73-5950171B740E}" type="pres">
      <dgm:prSet presAssocID="{9293CFB6-35CF-48E2-87FD-044B026F9092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</dgm:pt>
    <dgm:pt modelId="{80B2450B-6C2A-40AA-B0F9-006EDAE88553}" type="pres">
      <dgm:prSet presAssocID="{679DCBA0-EEFD-4F78-80D4-0E65DAEC675C}" presName="parTxOnlySpace" presStyleCnt="0"/>
      <dgm:spPr/>
    </dgm:pt>
    <dgm:pt modelId="{D930015A-6E78-45E7-8FB3-1976175AC906}" type="pres">
      <dgm:prSet presAssocID="{541E75CE-0F43-4687-8634-DCEFEC1D1AB9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</dgm:pt>
    <dgm:pt modelId="{AEED6F5C-AF05-42A1-9186-8A3A4CF69DE0}" type="pres">
      <dgm:prSet presAssocID="{9E3DF8D3-0407-42F5-B6C6-184A448638A7}" presName="parTxOnlySpace" presStyleCnt="0"/>
      <dgm:spPr/>
    </dgm:pt>
    <dgm:pt modelId="{64D1A608-B240-475F-9D89-2A55677B5FC5}" type="pres">
      <dgm:prSet presAssocID="{1650DECE-E801-413A-A8C5-A56F85D5C4BB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</dgm:pt>
    <dgm:pt modelId="{B25611C2-DD0C-4DA9-B4CD-FF3C84F85DCE}" type="pres">
      <dgm:prSet presAssocID="{E40BF91D-4E41-4E20-A181-A78E65E0F51F}" presName="parTxOnlySpace" presStyleCnt="0"/>
      <dgm:spPr/>
    </dgm:pt>
    <dgm:pt modelId="{0D39B3E0-E24B-41A4-B2DF-C0BE67EFD84F}" type="pres">
      <dgm:prSet presAssocID="{A9D4CD7C-D3E5-469C-854F-F356579BD795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</dgm:pt>
  </dgm:ptLst>
  <dgm:cxnLst>
    <dgm:cxn modelId="{9E0ABF5F-4FBB-4F96-9F50-12F5F08101EC}" srcId="{755D1F62-5999-4C69-B8F9-2D51DF2B2596}" destId="{A5143073-8102-431D-811E-F13C74308D6B}" srcOrd="0" destOrd="0" parTransId="{4D6488F5-D616-4068-A6F7-28A08905CF66}" sibTransId="{E0B58AAD-15CD-483B-9C0A-F7963910B6AA}"/>
    <dgm:cxn modelId="{F4DC4F52-B4BB-4760-AF43-055DD8580868}" type="presOf" srcId="{1650DECE-E801-413A-A8C5-A56F85D5C4BB}" destId="{64D1A608-B240-475F-9D89-2A55677B5FC5}" srcOrd="0" destOrd="0" presId="urn:microsoft.com/office/officeart/2005/8/layout/chevron1"/>
    <dgm:cxn modelId="{3A0AA954-6EAA-4602-B4B9-7ABBE77F66E5}" type="presOf" srcId="{A9D4CD7C-D3E5-469C-854F-F356579BD795}" destId="{0D39B3E0-E24B-41A4-B2DF-C0BE67EFD84F}" srcOrd="0" destOrd="0" presId="urn:microsoft.com/office/officeart/2005/8/layout/chevron1"/>
    <dgm:cxn modelId="{5D840356-6936-477A-99D7-67253D634F62}" type="presOf" srcId="{755D1F62-5999-4C69-B8F9-2D51DF2B2596}" destId="{075C52EF-02BF-4EF7-BD57-F0818F35831E}" srcOrd="0" destOrd="0" presId="urn:microsoft.com/office/officeart/2005/8/layout/chevron1"/>
    <dgm:cxn modelId="{98B3B65A-78AB-44BC-B42F-69379DCB50DD}" srcId="{755D1F62-5999-4C69-B8F9-2D51DF2B2596}" destId="{1650DECE-E801-413A-A8C5-A56F85D5C4BB}" srcOrd="3" destOrd="0" parTransId="{69C06A4D-BD39-49ED-81E2-59A1BFF34C67}" sibTransId="{E40BF91D-4E41-4E20-A181-A78E65E0F51F}"/>
    <dgm:cxn modelId="{349025A2-CC32-44A5-9419-58D812F1C20E}" type="presOf" srcId="{541E75CE-0F43-4687-8634-DCEFEC1D1AB9}" destId="{D930015A-6E78-45E7-8FB3-1976175AC906}" srcOrd="0" destOrd="0" presId="urn:microsoft.com/office/officeart/2005/8/layout/chevron1"/>
    <dgm:cxn modelId="{E55EB6A2-A2B7-4F67-A648-E798F9CFDDEC}" type="presOf" srcId="{A5143073-8102-431D-811E-F13C74308D6B}" destId="{36ECE9B9-75B6-47E1-82B3-C57D005FDA61}" srcOrd="0" destOrd="0" presId="urn:microsoft.com/office/officeart/2005/8/layout/chevron1"/>
    <dgm:cxn modelId="{F129D8A9-694E-4CD9-BE70-CDCAC681925D}" srcId="{755D1F62-5999-4C69-B8F9-2D51DF2B2596}" destId="{9293CFB6-35CF-48E2-87FD-044B026F9092}" srcOrd="1" destOrd="0" parTransId="{DD2B8F84-3D06-4D8D-893C-6A0E0CBD28E6}" sibTransId="{679DCBA0-EEFD-4F78-80D4-0E65DAEC675C}"/>
    <dgm:cxn modelId="{113853AF-F145-470F-A3BE-B4B78E61ABBA}" srcId="{755D1F62-5999-4C69-B8F9-2D51DF2B2596}" destId="{541E75CE-0F43-4687-8634-DCEFEC1D1AB9}" srcOrd="2" destOrd="0" parTransId="{039B4BE2-C16A-487E-A145-15213A6FE0CE}" sibTransId="{9E3DF8D3-0407-42F5-B6C6-184A448638A7}"/>
    <dgm:cxn modelId="{D294B0B1-9F75-4CBD-B77F-78A1CB4BFA8E}" type="presOf" srcId="{9293CFB6-35CF-48E2-87FD-044B026F9092}" destId="{3FCAF26E-DC4A-4538-AF73-5950171B740E}" srcOrd="0" destOrd="0" presId="urn:microsoft.com/office/officeart/2005/8/layout/chevron1"/>
    <dgm:cxn modelId="{0A4F24CD-1917-425B-8326-640F5B778663}" srcId="{755D1F62-5999-4C69-B8F9-2D51DF2B2596}" destId="{A9D4CD7C-D3E5-469C-854F-F356579BD795}" srcOrd="4" destOrd="0" parTransId="{80C0DF2C-A659-4952-98E1-6DD80713CF1A}" sibTransId="{1F385FC2-0480-46A4-9F91-A4D616A5CE00}"/>
    <dgm:cxn modelId="{550DFD89-42DD-4905-8995-065316A7BD47}" type="presParOf" srcId="{075C52EF-02BF-4EF7-BD57-F0818F35831E}" destId="{36ECE9B9-75B6-47E1-82B3-C57D005FDA61}" srcOrd="0" destOrd="0" presId="urn:microsoft.com/office/officeart/2005/8/layout/chevron1"/>
    <dgm:cxn modelId="{28249FBB-D9C3-46EE-A8B9-6470093323E4}" type="presParOf" srcId="{075C52EF-02BF-4EF7-BD57-F0818F35831E}" destId="{0D7BF48D-CFB8-455E-9D0B-1E6CCC8F224A}" srcOrd="1" destOrd="0" presId="urn:microsoft.com/office/officeart/2005/8/layout/chevron1"/>
    <dgm:cxn modelId="{F5EED384-218C-4BA2-890D-DA6A49611790}" type="presParOf" srcId="{075C52EF-02BF-4EF7-BD57-F0818F35831E}" destId="{3FCAF26E-DC4A-4538-AF73-5950171B740E}" srcOrd="2" destOrd="0" presId="urn:microsoft.com/office/officeart/2005/8/layout/chevron1"/>
    <dgm:cxn modelId="{7008EF61-BDEB-4710-8286-C567C5E41559}" type="presParOf" srcId="{075C52EF-02BF-4EF7-BD57-F0818F35831E}" destId="{80B2450B-6C2A-40AA-B0F9-006EDAE88553}" srcOrd="3" destOrd="0" presId="urn:microsoft.com/office/officeart/2005/8/layout/chevron1"/>
    <dgm:cxn modelId="{A2CDE2E0-7B61-47F0-8750-E072E62D43CF}" type="presParOf" srcId="{075C52EF-02BF-4EF7-BD57-F0818F35831E}" destId="{D930015A-6E78-45E7-8FB3-1976175AC906}" srcOrd="4" destOrd="0" presId="urn:microsoft.com/office/officeart/2005/8/layout/chevron1"/>
    <dgm:cxn modelId="{17BB63F8-798D-405B-886A-A894A6F1C219}" type="presParOf" srcId="{075C52EF-02BF-4EF7-BD57-F0818F35831E}" destId="{AEED6F5C-AF05-42A1-9186-8A3A4CF69DE0}" srcOrd="5" destOrd="0" presId="urn:microsoft.com/office/officeart/2005/8/layout/chevron1"/>
    <dgm:cxn modelId="{0B5C0DA1-95FD-499F-A9C2-6A3A5616E6AB}" type="presParOf" srcId="{075C52EF-02BF-4EF7-BD57-F0818F35831E}" destId="{64D1A608-B240-475F-9D89-2A55677B5FC5}" srcOrd="6" destOrd="0" presId="urn:microsoft.com/office/officeart/2005/8/layout/chevron1"/>
    <dgm:cxn modelId="{7EB28B39-F67D-483C-BF62-B203BAD222E8}" type="presParOf" srcId="{075C52EF-02BF-4EF7-BD57-F0818F35831E}" destId="{B25611C2-DD0C-4DA9-B4CD-FF3C84F85DCE}" srcOrd="7" destOrd="0" presId="urn:microsoft.com/office/officeart/2005/8/layout/chevron1"/>
    <dgm:cxn modelId="{4B385E52-B304-4E4A-8BCE-3BEB4A7504D6}" type="presParOf" srcId="{075C52EF-02BF-4EF7-BD57-F0818F35831E}" destId="{0D39B3E0-E24B-41A4-B2DF-C0BE67EFD84F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ECE9B9-75B6-47E1-82B3-C57D005FDA61}">
      <dsp:nvSpPr>
        <dsp:cNvPr id="0" name=""/>
        <dsp:cNvSpPr/>
      </dsp:nvSpPr>
      <dsp:spPr>
        <a:xfrm>
          <a:off x="1546" y="20090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b="1" kern="1200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Priority</a:t>
          </a:r>
          <a:r>
            <a:rPr lang="en-AU" sz="900" b="1" kern="1200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 </a:t>
          </a:r>
          <a:r>
            <a:rPr lang="en-AU" sz="1000" b="1" kern="1200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Industries</a:t>
          </a:r>
          <a:r>
            <a:rPr lang="en-AU" sz="900" b="1" kern="1200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:</a:t>
          </a:r>
        </a:p>
      </dsp:txBody>
      <dsp:txXfrm>
        <a:off x="276891" y="200904"/>
        <a:ext cx="826035" cy="550690"/>
      </dsp:txXfrm>
    </dsp:sp>
    <dsp:sp modelId="{3FCAF26E-DC4A-4538-AF73-5950171B740E}">
      <dsp:nvSpPr>
        <dsp:cNvPr id="0" name=""/>
        <dsp:cNvSpPr/>
      </dsp:nvSpPr>
      <dsp:spPr>
        <a:xfrm>
          <a:off x="1240599" y="20090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Health and Community Services</a:t>
          </a:r>
        </a:p>
      </dsp:txBody>
      <dsp:txXfrm>
        <a:off x="1515944" y="200904"/>
        <a:ext cx="826035" cy="550690"/>
      </dsp:txXfrm>
    </dsp:sp>
    <dsp:sp modelId="{D930015A-6E78-45E7-8FB3-1976175AC906}">
      <dsp:nvSpPr>
        <dsp:cNvPr id="0" name=""/>
        <dsp:cNvSpPr/>
      </dsp:nvSpPr>
      <dsp:spPr>
        <a:xfrm>
          <a:off x="2479652" y="20090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Education</a:t>
          </a:r>
          <a:r>
            <a:rPr lang="en-AU" sz="9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 and </a:t>
          </a:r>
          <a:r>
            <a:rPr lang="en-AU" sz="10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Training</a:t>
          </a:r>
          <a:endParaRPr lang="en-AU" sz="900" kern="1200">
            <a:solidFill>
              <a:srgbClr val="FFFFFF"/>
            </a:solidFill>
            <a:latin typeface="Arial" panose="020B0604020202020204"/>
            <a:ea typeface="+mn-ea"/>
            <a:cs typeface="+mn-cs"/>
          </a:endParaRPr>
        </a:p>
      </dsp:txBody>
      <dsp:txXfrm>
        <a:off x="2754997" y="200904"/>
        <a:ext cx="826035" cy="550690"/>
      </dsp:txXfrm>
    </dsp:sp>
    <dsp:sp modelId="{64D1A608-B240-475F-9D89-2A55677B5FC5}">
      <dsp:nvSpPr>
        <dsp:cNvPr id="0" name=""/>
        <dsp:cNvSpPr/>
      </dsp:nvSpPr>
      <dsp:spPr>
        <a:xfrm>
          <a:off x="3718705" y="20090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Construction - residential and commercial</a:t>
          </a:r>
        </a:p>
      </dsp:txBody>
      <dsp:txXfrm>
        <a:off x="3994050" y="200904"/>
        <a:ext cx="826035" cy="550690"/>
      </dsp:txXfrm>
    </dsp:sp>
    <dsp:sp modelId="{0D39B3E0-E24B-41A4-B2DF-C0BE67EFD84F}">
      <dsp:nvSpPr>
        <dsp:cNvPr id="0" name=""/>
        <dsp:cNvSpPr/>
      </dsp:nvSpPr>
      <dsp:spPr>
        <a:xfrm>
          <a:off x="4957757" y="20090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Hospitality</a:t>
          </a:r>
          <a:endParaRPr lang="en-AU" sz="900" kern="1200">
            <a:solidFill>
              <a:srgbClr val="FFFFFF"/>
            </a:solidFill>
            <a:latin typeface="Arial" panose="020B0604020202020204"/>
            <a:ea typeface="+mn-ea"/>
            <a:cs typeface="+mn-cs"/>
          </a:endParaRPr>
        </a:p>
      </dsp:txBody>
      <dsp:txXfrm>
        <a:off x="5233102" y="200904"/>
        <a:ext cx="826035" cy="5506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231F20"/>
      </a:dk2>
      <a:lt2>
        <a:srgbClr val="D1D3D3"/>
      </a:lt2>
      <a:accent1>
        <a:srgbClr val="00A841"/>
      </a:accent1>
      <a:accent2>
        <a:srgbClr val="7ECBE8"/>
      </a:accent2>
      <a:accent3>
        <a:srgbClr val="64696F"/>
      </a:accent3>
      <a:accent4>
        <a:srgbClr val="B2835B"/>
      </a:accent4>
      <a:accent5>
        <a:srgbClr val="E2680E"/>
      </a:accent5>
      <a:accent6>
        <a:srgbClr val="00A841"/>
      </a:accent6>
      <a:hlink>
        <a:srgbClr val="FFFFFF"/>
      </a:hlink>
      <a:folHlink>
        <a:srgbClr val="FFFF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D8F3-61CA-404B-8803-89F84C9E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WorkSafeACT Report Template - with Photo_01 copy (A26011948)</Template>
  <TotalTime>6</TotalTime>
  <Pages>7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Hosie, Donna</dc:creator>
  <cp:keywords/>
  <dc:description/>
  <cp:lastModifiedBy>Shepherd, Jackii</cp:lastModifiedBy>
  <cp:revision>3</cp:revision>
  <dcterms:created xsi:type="dcterms:W3CDTF">2021-09-30T04:43:00Z</dcterms:created>
  <dcterms:modified xsi:type="dcterms:W3CDTF">2021-09-30T04:49:00Z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A26011948</vt:lpwstr>
  </property>
  <property fmtid="{D5CDD505-2E9C-101B-9397-08002B2CF9AE}" pid="4" name="Objective-Title">
    <vt:lpwstr>WorkSafeACT Report Template - with Photo_01 copy</vt:lpwstr>
  </property>
  <property fmtid="{D5CDD505-2E9C-101B-9397-08002B2CF9AE}" pid="5" name="Objective-Comment">
    <vt:lpwstr/>
  </property>
  <property fmtid="{D5CDD505-2E9C-101B-9397-08002B2CF9AE}" pid="6" name="Objective-CreationStamp">
    <vt:filetime>2020-07-12T23:19:34Z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2020-11-05T05:34:59Z</vt:filetime>
  </property>
  <property fmtid="{D5CDD505-2E9C-101B-9397-08002B2CF9AE}" pid="10" name="Objective-ModificationStamp">
    <vt:filetime>2020-11-05T05:34:59Z</vt:filetime>
  </property>
  <property fmtid="{D5CDD505-2E9C-101B-9397-08002B2CF9AE}" pid="11" name="Objective-Owner">
    <vt:lpwstr>Lesley Blackman</vt:lpwstr>
  </property>
  <property fmtid="{D5CDD505-2E9C-101B-9397-08002B2CF9AE}" pid="12" name="Objective-Path">
    <vt:lpwstr>Whole of ACT Government:AC - Access Canberra - OLD:DIVISION - Workplace Protection:BRANCH - Worksafe:Office Templates - WorkSafe ACT 2020 &gt;:</vt:lpwstr>
  </property>
  <property fmtid="{D5CDD505-2E9C-101B-9397-08002B2CF9AE}" pid="13" name="Objective-Parent">
    <vt:lpwstr>Office Templates - WorkSafe ACT 2020 &gt;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ACCESS CANBERRA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Objective-Owner Agency">
    <vt:lpwstr>ACCESS CANBERRA</vt:lpwstr>
  </property>
  <property fmtid="{D5CDD505-2E9C-101B-9397-08002B2CF9AE}" pid="33" name="Objective-Document Type">
    <vt:lpwstr>0-Document</vt:lpwstr>
  </property>
  <property fmtid="{D5CDD505-2E9C-101B-9397-08002B2CF9AE}" pid="34" name="Objective-Language">
    <vt:lpwstr>English (en)</vt:lpwstr>
  </property>
  <property fmtid="{D5CDD505-2E9C-101B-9397-08002B2CF9AE}" pid="35" name="Objective-Jurisdiction">
    <vt:lpwstr>ACT</vt:lpwstr>
  </property>
  <property fmtid="{D5CDD505-2E9C-101B-9397-08002B2CF9AE}" pid="36" name="Objective-Customers">
    <vt:lpwstr/>
  </property>
  <property fmtid="{D5CDD505-2E9C-101B-9397-08002B2CF9AE}" pid="37" name="Objective-Places">
    <vt:lpwstr/>
  </property>
  <property fmtid="{D5CDD505-2E9C-101B-9397-08002B2CF9AE}" pid="38" name="Objective-Transaction Reference">
    <vt:lpwstr/>
  </property>
  <property fmtid="{D5CDD505-2E9C-101B-9397-08002B2CF9AE}" pid="39" name="Objective-Document Created By">
    <vt:lpwstr/>
  </property>
  <property fmtid="{D5CDD505-2E9C-101B-9397-08002B2CF9AE}" pid="40" name="Objective-Document Created On">
    <vt:lpwstr/>
  </property>
  <property fmtid="{D5CDD505-2E9C-101B-9397-08002B2CF9AE}" pid="41" name="Objective-Covers Period From">
    <vt:lpwstr/>
  </property>
  <property fmtid="{D5CDD505-2E9C-101B-9397-08002B2CF9AE}" pid="42" name="Objective-Covers Period To">
    <vt:lpwstr/>
  </property>
</Properties>
</file>